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41D9A" w14:textId="0E545CCA" w:rsidR="00E81F68" w:rsidRDefault="00E81F68" w:rsidP="00E81F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Pr="00E57259">
        <w:rPr>
          <w:rFonts w:ascii="Times New Roman" w:hAnsi="Times New Roman"/>
          <w:b/>
          <w:sz w:val="24"/>
          <w:szCs w:val="24"/>
        </w:rPr>
        <w:t>аочное  участие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Pr="00E57259">
        <w:rPr>
          <w:rFonts w:ascii="Times New Roman" w:hAnsi="Times New Roman"/>
          <w:b/>
          <w:sz w:val="24"/>
          <w:szCs w:val="24"/>
        </w:rPr>
        <w:t xml:space="preserve"> номинаци</w:t>
      </w:r>
      <w:r w:rsidR="00AF6220">
        <w:rPr>
          <w:rFonts w:ascii="Times New Roman" w:hAnsi="Times New Roman"/>
          <w:b/>
          <w:sz w:val="24"/>
          <w:szCs w:val="24"/>
        </w:rPr>
        <w:t>и</w:t>
      </w:r>
      <w:bookmarkStart w:id="0" w:name="_GoBack"/>
      <w:bookmarkEnd w:id="0"/>
      <w:r w:rsidRPr="00E57259">
        <w:rPr>
          <w:rFonts w:ascii="Times New Roman" w:hAnsi="Times New Roman"/>
          <w:b/>
          <w:sz w:val="24"/>
          <w:szCs w:val="24"/>
        </w:rPr>
        <w:t xml:space="preserve">  «</w:t>
      </w:r>
      <w:r>
        <w:rPr>
          <w:rFonts w:ascii="Times New Roman" w:hAnsi="Times New Roman"/>
          <w:b/>
          <w:sz w:val="24"/>
          <w:szCs w:val="24"/>
        </w:rPr>
        <w:t>Художественное слово</w:t>
      </w:r>
      <w:r w:rsidRPr="00E57259">
        <w:rPr>
          <w:rFonts w:ascii="Times New Roman" w:hAnsi="Times New Roman"/>
          <w:b/>
          <w:sz w:val="24"/>
          <w:szCs w:val="24"/>
        </w:rPr>
        <w:t>»</w:t>
      </w:r>
    </w:p>
    <w:p w14:paraId="263FDBEA" w14:textId="77777777" w:rsidR="00E81F68" w:rsidRDefault="00996C9A" w:rsidP="003265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7259">
        <w:rPr>
          <w:rFonts w:ascii="Times New Roman" w:hAnsi="Times New Roman"/>
          <w:b/>
          <w:sz w:val="24"/>
          <w:szCs w:val="24"/>
        </w:rPr>
        <w:t xml:space="preserve">Открытого Республиканского фестиваля-конкурса юных исполнителей </w:t>
      </w:r>
    </w:p>
    <w:p w14:paraId="79193AC4" w14:textId="7AE45833" w:rsidR="00996C9A" w:rsidRPr="00E57259" w:rsidRDefault="00996C9A" w:rsidP="003265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7259">
        <w:rPr>
          <w:rFonts w:ascii="Times New Roman" w:hAnsi="Times New Roman"/>
          <w:b/>
          <w:sz w:val="24"/>
          <w:szCs w:val="24"/>
        </w:rPr>
        <w:t>«Первые шаги»</w:t>
      </w:r>
    </w:p>
    <w:p w14:paraId="1BAEB562" w14:textId="5EE5330B" w:rsidR="00DC3333" w:rsidRPr="003265CE" w:rsidRDefault="00DC3333" w:rsidP="003265CE">
      <w:pPr>
        <w:jc w:val="center"/>
        <w:rPr>
          <w:rFonts w:ascii="Times New Roman" w:eastAsia="Calibri" w:hAnsi="Times New Roman"/>
          <w:b/>
          <w:color w:val="FF0000"/>
          <w:sz w:val="24"/>
          <w:szCs w:val="24"/>
          <w:lang w:eastAsia="en-US"/>
        </w:rPr>
      </w:pPr>
    </w:p>
    <w:tbl>
      <w:tblPr>
        <w:tblpPr w:leftFromText="180" w:rightFromText="180" w:vertAnchor="text" w:tblpX="392" w:tblpY="1"/>
        <w:tblOverlap w:val="never"/>
        <w:tblW w:w="10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8"/>
        <w:gridCol w:w="1784"/>
        <w:gridCol w:w="2657"/>
        <w:gridCol w:w="1703"/>
        <w:gridCol w:w="920"/>
        <w:gridCol w:w="2057"/>
        <w:gridCol w:w="810"/>
      </w:tblGrid>
      <w:tr w:rsidR="007027EF" w:rsidRPr="00E939D8" w14:paraId="571A796E" w14:textId="77777777" w:rsidTr="00087F9A">
        <w:tc>
          <w:tcPr>
            <w:tcW w:w="768" w:type="dxa"/>
            <w:shd w:val="clear" w:color="auto" w:fill="auto"/>
          </w:tcPr>
          <w:p w14:paraId="1871363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№п</w:t>
            </w: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val="en-US" w:eastAsia="en-US"/>
              </w:rPr>
              <w:t>/</w:t>
            </w: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784" w:type="dxa"/>
            <w:shd w:val="clear" w:color="auto" w:fill="auto"/>
          </w:tcPr>
          <w:p w14:paraId="4A3985A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Ф.И. участника или название коллектива</w:t>
            </w:r>
          </w:p>
        </w:tc>
        <w:tc>
          <w:tcPr>
            <w:tcW w:w="2657" w:type="dxa"/>
            <w:shd w:val="clear" w:color="auto" w:fill="auto"/>
          </w:tcPr>
          <w:p w14:paraId="1BC8BE1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Наименование образовательной организации, город, район</w:t>
            </w:r>
          </w:p>
        </w:tc>
        <w:tc>
          <w:tcPr>
            <w:tcW w:w="1703" w:type="dxa"/>
            <w:shd w:val="clear" w:color="auto" w:fill="auto"/>
          </w:tcPr>
          <w:p w14:paraId="7F32610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Номинация,</w:t>
            </w:r>
          </w:p>
          <w:p w14:paraId="4AC2665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репертуар</w:t>
            </w:r>
          </w:p>
        </w:tc>
        <w:tc>
          <w:tcPr>
            <w:tcW w:w="920" w:type="dxa"/>
            <w:shd w:val="clear" w:color="auto" w:fill="auto"/>
          </w:tcPr>
          <w:p w14:paraId="1EDC4AF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Возрастная группа</w:t>
            </w:r>
          </w:p>
        </w:tc>
        <w:tc>
          <w:tcPr>
            <w:tcW w:w="2057" w:type="dxa"/>
            <w:shd w:val="clear" w:color="auto" w:fill="auto"/>
          </w:tcPr>
          <w:p w14:paraId="0434537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ФИО руководителя,</w:t>
            </w:r>
          </w:p>
          <w:p w14:paraId="6672305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педагога, телефон</w:t>
            </w:r>
          </w:p>
        </w:tc>
        <w:tc>
          <w:tcPr>
            <w:tcW w:w="810" w:type="dxa"/>
            <w:shd w:val="clear" w:color="auto" w:fill="auto"/>
          </w:tcPr>
          <w:p w14:paraId="45B4E048" w14:textId="77777777" w:rsidR="007027EF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Оргвзнос,</w:t>
            </w:r>
          </w:p>
          <w:p w14:paraId="470CF4D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видео </w:t>
            </w:r>
          </w:p>
        </w:tc>
      </w:tr>
      <w:tr w:rsidR="007027EF" w:rsidRPr="00E939D8" w14:paraId="0B063A59" w14:textId="77777777" w:rsidTr="00087F9A">
        <w:tc>
          <w:tcPr>
            <w:tcW w:w="10699" w:type="dxa"/>
            <w:gridSpan w:val="7"/>
            <w:shd w:val="clear" w:color="auto" w:fill="auto"/>
          </w:tcPr>
          <w:p w14:paraId="2DB1652D" w14:textId="77777777" w:rsidR="007027EF" w:rsidRPr="00E939D8" w:rsidRDefault="007027EF" w:rsidP="007027E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 младшая группа: 4-6 лет</w:t>
            </w:r>
          </w:p>
          <w:p w14:paraId="09833EA0" w14:textId="77777777" w:rsidR="007027EF" w:rsidRPr="00E939D8" w:rsidRDefault="007027EF" w:rsidP="007027E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7027EF" w:rsidRPr="00E939D8" w14:paraId="0F2CD9A9" w14:textId="77777777" w:rsidTr="00087F9A">
        <w:tc>
          <w:tcPr>
            <w:tcW w:w="768" w:type="dxa"/>
            <w:shd w:val="clear" w:color="auto" w:fill="auto"/>
          </w:tcPr>
          <w:p w14:paraId="08F920FB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5872FCF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Ардуганова Лиана</w:t>
            </w:r>
          </w:p>
        </w:tc>
        <w:tc>
          <w:tcPr>
            <w:tcW w:w="2657" w:type="dxa"/>
            <w:shd w:val="clear" w:color="auto" w:fill="auto"/>
          </w:tcPr>
          <w:p w14:paraId="4E5EBFD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общеразвивающего вида с приоритетным осуществлением деятельности по познавательно-речевому направлению развития детей №2 «Алсу»</w:t>
            </w:r>
          </w:p>
        </w:tc>
        <w:tc>
          <w:tcPr>
            <w:tcW w:w="1703" w:type="dxa"/>
            <w:shd w:val="clear" w:color="auto" w:fill="auto"/>
          </w:tcPr>
          <w:p w14:paraId="23F31CA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«Победа»</w:t>
            </w:r>
          </w:p>
        </w:tc>
        <w:tc>
          <w:tcPr>
            <w:tcW w:w="920" w:type="dxa"/>
            <w:shd w:val="clear" w:color="auto" w:fill="auto"/>
          </w:tcPr>
          <w:p w14:paraId="409E5828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15A8C03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Альбина Мансуровна</w:t>
            </w:r>
          </w:p>
          <w:p w14:paraId="05E1BA1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Вахитова Алина Искандаровна</w:t>
            </w:r>
          </w:p>
        </w:tc>
        <w:tc>
          <w:tcPr>
            <w:tcW w:w="810" w:type="dxa"/>
            <w:shd w:val="clear" w:color="auto" w:fill="auto"/>
          </w:tcPr>
          <w:p w14:paraId="3FADF21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4F9998D5" w14:textId="77777777" w:rsidTr="00087F9A">
        <w:tc>
          <w:tcPr>
            <w:tcW w:w="768" w:type="dxa"/>
            <w:shd w:val="clear" w:color="auto" w:fill="auto"/>
          </w:tcPr>
          <w:p w14:paraId="46A6ED8E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CF42D2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Ахмадиева Милана</w:t>
            </w:r>
          </w:p>
        </w:tc>
        <w:tc>
          <w:tcPr>
            <w:tcW w:w="2657" w:type="dxa"/>
            <w:shd w:val="clear" w:color="auto" w:fill="auto"/>
          </w:tcPr>
          <w:p w14:paraId="0E75702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“Детский сад общеразвивающего вида с приоритетным осуществлением деятельности по познавательно- речевому и художественно- эстетическому направлению развития детей № 66”Весёлые нотки”</w:t>
            </w:r>
          </w:p>
          <w:p w14:paraId="4A5CAEC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60AB13D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“Стих  о родном городе” Василий  Поляков</w:t>
            </w:r>
          </w:p>
        </w:tc>
        <w:tc>
          <w:tcPr>
            <w:tcW w:w="920" w:type="dxa"/>
            <w:shd w:val="clear" w:color="auto" w:fill="auto"/>
          </w:tcPr>
          <w:p w14:paraId="1E24F46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0ABFD57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Михайлова Рамзия Иргашовна</w:t>
            </w:r>
          </w:p>
          <w:p w14:paraId="7C6D718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0DAA0BF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767DEB09" w14:textId="77777777" w:rsidTr="00087F9A">
        <w:tc>
          <w:tcPr>
            <w:tcW w:w="768" w:type="dxa"/>
            <w:shd w:val="clear" w:color="auto" w:fill="auto"/>
          </w:tcPr>
          <w:p w14:paraId="5289139F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FC29858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Ахметова Эвелина</w:t>
            </w:r>
          </w:p>
        </w:tc>
        <w:tc>
          <w:tcPr>
            <w:tcW w:w="2657" w:type="dxa"/>
            <w:shd w:val="clear" w:color="auto" w:fill="auto"/>
          </w:tcPr>
          <w:p w14:paraId="175B632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 14 «Зернышко», г.Набережные Челны, РТ</w:t>
            </w:r>
          </w:p>
        </w:tc>
        <w:tc>
          <w:tcPr>
            <w:tcW w:w="1703" w:type="dxa"/>
            <w:shd w:val="clear" w:color="auto" w:fill="auto"/>
          </w:tcPr>
          <w:p w14:paraId="27F79A5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М.Джалиля «Сон ребенка», </w:t>
            </w:r>
          </w:p>
        </w:tc>
        <w:tc>
          <w:tcPr>
            <w:tcW w:w="920" w:type="dxa"/>
            <w:shd w:val="clear" w:color="auto" w:fill="auto"/>
          </w:tcPr>
          <w:p w14:paraId="60E81CBF" w14:textId="77777777" w:rsidR="007027EF" w:rsidRPr="00E939D8" w:rsidRDefault="007027EF" w:rsidP="0055063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43A3A6E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Яркова Оксана Владимировна</w:t>
            </w:r>
          </w:p>
          <w:p w14:paraId="7845B0E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Жаркова Ираида Владимировна</w:t>
            </w:r>
          </w:p>
          <w:p w14:paraId="24A0330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30D1AA4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19EB8826" w14:textId="77777777" w:rsidTr="00087F9A">
        <w:tc>
          <w:tcPr>
            <w:tcW w:w="768" w:type="dxa"/>
            <w:shd w:val="clear" w:color="auto" w:fill="auto"/>
          </w:tcPr>
          <w:p w14:paraId="57AEAD88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3441E9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Бабикова Арина </w:t>
            </w:r>
          </w:p>
        </w:tc>
        <w:tc>
          <w:tcPr>
            <w:tcW w:w="2657" w:type="dxa"/>
            <w:shd w:val="clear" w:color="auto" w:fill="auto"/>
          </w:tcPr>
          <w:p w14:paraId="475634B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города Набережные Челны «Детский сад общеразвивающего вида с приоритетным осуществлением деятельности по познавательно-речевому направлению развития детей №20 «Олеся»</w:t>
            </w:r>
          </w:p>
        </w:tc>
        <w:tc>
          <w:tcPr>
            <w:tcW w:w="1703" w:type="dxa"/>
            <w:shd w:val="clear" w:color="auto" w:fill="auto"/>
          </w:tcPr>
          <w:p w14:paraId="51310A4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Художественное слово</w:t>
            </w:r>
          </w:p>
          <w:p w14:paraId="616314D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«Браво, грации!»,</w:t>
            </w:r>
          </w:p>
        </w:tc>
        <w:tc>
          <w:tcPr>
            <w:tcW w:w="920" w:type="dxa"/>
            <w:shd w:val="clear" w:color="auto" w:fill="auto"/>
          </w:tcPr>
          <w:p w14:paraId="3122480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0B33086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Гизатуллина Альбина Юрьевна</w:t>
            </w:r>
          </w:p>
          <w:p w14:paraId="3FD6C7B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2DB87EF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2CE84D1F" w14:textId="77777777" w:rsidTr="00087F9A">
        <w:tc>
          <w:tcPr>
            <w:tcW w:w="768" w:type="dxa"/>
            <w:shd w:val="clear" w:color="auto" w:fill="auto"/>
          </w:tcPr>
          <w:p w14:paraId="7BD2D90A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2DD608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Батталова Амалия </w:t>
            </w:r>
          </w:p>
        </w:tc>
        <w:tc>
          <w:tcPr>
            <w:tcW w:w="2657" w:type="dxa"/>
            <w:shd w:val="clear" w:color="auto" w:fill="auto"/>
          </w:tcPr>
          <w:p w14:paraId="61CCD35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«Непоседы» №113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09D38DB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Корней Чуковский «Мойдодыр»</w:t>
            </w:r>
          </w:p>
        </w:tc>
        <w:tc>
          <w:tcPr>
            <w:tcW w:w="920" w:type="dxa"/>
            <w:shd w:val="clear" w:color="auto" w:fill="auto"/>
          </w:tcPr>
          <w:p w14:paraId="13F05D4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0738392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Хрусталева Ксения Михайловна</w:t>
            </w:r>
          </w:p>
          <w:p w14:paraId="12F643E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Исанова Гулия Фаритовна</w:t>
            </w:r>
          </w:p>
        </w:tc>
        <w:tc>
          <w:tcPr>
            <w:tcW w:w="810" w:type="dxa"/>
            <w:shd w:val="clear" w:color="auto" w:fill="auto"/>
          </w:tcPr>
          <w:p w14:paraId="0C978C2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700927F2" w14:textId="77777777" w:rsidTr="00087F9A">
        <w:tc>
          <w:tcPr>
            <w:tcW w:w="768" w:type="dxa"/>
            <w:shd w:val="clear" w:color="auto" w:fill="auto"/>
          </w:tcPr>
          <w:p w14:paraId="66E36464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C8F5121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Бурматов Артур </w:t>
            </w:r>
          </w:p>
        </w:tc>
        <w:tc>
          <w:tcPr>
            <w:tcW w:w="2657" w:type="dxa"/>
            <w:shd w:val="clear" w:color="auto" w:fill="auto"/>
          </w:tcPr>
          <w:p w14:paraId="6128420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607A7EC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И.Мазнин “Давайте дружить”</w:t>
            </w:r>
          </w:p>
        </w:tc>
        <w:tc>
          <w:tcPr>
            <w:tcW w:w="920" w:type="dxa"/>
            <w:shd w:val="clear" w:color="auto" w:fill="auto"/>
          </w:tcPr>
          <w:p w14:paraId="565E8FE1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(5 лет)</w:t>
            </w:r>
          </w:p>
        </w:tc>
        <w:tc>
          <w:tcPr>
            <w:tcW w:w="2057" w:type="dxa"/>
            <w:shd w:val="clear" w:color="auto" w:fill="auto"/>
          </w:tcPr>
          <w:p w14:paraId="04C280A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Валеева ГульфияРахимовна</w:t>
            </w:r>
          </w:p>
          <w:p w14:paraId="34CF7A2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Мухаметгареева Розалия Эрнистовна</w:t>
            </w:r>
          </w:p>
        </w:tc>
        <w:tc>
          <w:tcPr>
            <w:tcW w:w="810" w:type="dxa"/>
            <w:shd w:val="clear" w:color="auto" w:fill="auto"/>
          </w:tcPr>
          <w:p w14:paraId="168E66C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6139E83F" w14:textId="77777777" w:rsidTr="00087F9A">
        <w:tc>
          <w:tcPr>
            <w:tcW w:w="768" w:type="dxa"/>
            <w:shd w:val="clear" w:color="auto" w:fill="auto"/>
          </w:tcPr>
          <w:p w14:paraId="2A4E5857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A9FCAF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Вахитова Диляра</w:t>
            </w:r>
          </w:p>
        </w:tc>
        <w:tc>
          <w:tcPr>
            <w:tcW w:w="2657" w:type="dxa"/>
            <w:shd w:val="clear" w:color="auto" w:fill="auto"/>
          </w:tcPr>
          <w:p w14:paraId="7F3A1289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71E6036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,ӘминәБикчантаева “Әлифбам”</w:t>
            </w:r>
          </w:p>
        </w:tc>
        <w:tc>
          <w:tcPr>
            <w:tcW w:w="920" w:type="dxa"/>
            <w:shd w:val="clear" w:color="auto" w:fill="auto"/>
          </w:tcPr>
          <w:p w14:paraId="201EA84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(6 лет)</w:t>
            </w:r>
          </w:p>
        </w:tc>
        <w:tc>
          <w:tcPr>
            <w:tcW w:w="2057" w:type="dxa"/>
            <w:shd w:val="clear" w:color="auto" w:fill="auto"/>
          </w:tcPr>
          <w:p w14:paraId="532B1F89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ВахитоваАльфияРавильевна, Гиздатуллина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Айгуль Мирзаяновна,</w:t>
            </w:r>
          </w:p>
          <w:p w14:paraId="38659FE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Салихова Люза Тавтиловна,</w:t>
            </w:r>
          </w:p>
        </w:tc>
        <w:tc>
          <w:tcPr>
            <w:tcW w:w="810" w:type="dxa"/>
            <w:shd w:val="clear" w:color="auto" w:fill="auto"/>
          </w:tcPr>
          <w:p w14:paraId="2DB3AE7E" w14:textId="77777777" w:rsidR="007027EF" w:rsidRPr="00E939D8" w:rsidRDefault="007027EF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7027EF" w:rsidRPr="00E939D8" w14:paraId="6170F1D0" w14:textId="77777777" w:rsidTr="00087F9A">
        <w:tc>
          <w:tcPr>
            <w:tcW w:w="768" w:type="dxa"/>
            <w:shd w:val="clear" w:color="auto" w:fill="auto"/>
          </w:tcPr>
          <w:p w14:paraId="058F95E0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07575C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Газимьянова Айсылу  </w:t>
            </w:r>
          </w:p>
        </w:tc>
        <w:tc>
          <w:tcPr>
            <w:tcW w:w="2657" w:type="dxa"/>
            <w:shd w:val="clear" w:color="auto" w:fill="auto"/>
          </w:tcPr>
          <w:p w14:paraId="6535725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 комбинированного вида №109 «Курай»,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E6F91D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А. Барто «Помощница»</w:t>
            </w:r>
          </w:p>
        </w:tc>
        <w:tc>
          <w:tcPr>
            <w:tcW w:w="920" w:type="dxa"/>
            <w:shd w:val="clear" w:color="auto" w:fill="auto"/>
          </w:tcPr>
          <w:p w14:paraId="293A23E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3680C729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Даутова Эльвира Фирдусовна,</w:t>
            </w:r>
          </w:p>
          <w:p w14:paraId="0565531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Сибгаева Лилия Азгаровна </w:t>
            </w:r>
          </w:p>
        </w:tc>
        <w:tc>
          <w:tcPr>
            <w:tcW w:w="810" w:type="dxa"/>
            <w:shd w:val="clear" w:color="auto" w:fill="auto"/>
          </w:tcPr>
          <w:p w14:paraId="1B31D2C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77EAE639" w14:textId="77777777" w:rsidTr="00087F9A">
        <w:tc>
          <w:tcPr>
            <w:tcW w:w="768" w:type="dxa"/>
            <w:shd w:val="clear" w:color="auto" w:fill="auto"/>
          </w:tcPr>
          <w:p w14:paraId="44F9B59E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AB94E4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Гараева Мадина</w:t>
            </w:r>
          </w:p>
        </w:tc>
        <w:tc>
          <w:tcPr>
            <w:tcW w:w="2657" w:type="dxa"/>
            <w:shd w:val="clear" w:color="auto" w:fill="auto"/>
          </w:tcPr>
          <w:p w14:paraId="71FDF35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Карабашский детский сад общеразвивающего вида №2 «Ляйсан» Бугульминского муниципального района Республики Татарстан</w:t>
            </w:r>
          </w:p>
        </w:tc>
        <w:tc>
          <w:tcPr>
            <w:tcW w:w="1703" w:type="dxa"/>
            <w:shd w:val="clear" w:color="auto" w:fill="auto"/>
          </w:tcPr>
          <w:p w14:paraId="366DCEEA" w14:textId="77777777" w:rsidR="007027EF" w:rsidRPr="00E939D8" w:rsidRDefault="007027EF" w:rsidP="007027EF">
            <w:pPr>
              <w:rPr>
                <w:rFonts w:eastAsia="Calibri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«Я так тебя люблю»</w:t>
            </w:r>
          </w:p>
        </w:tc>
        <w:tc>
          <w:tcPr>
            <w:tcW w:w="920" w:type="dxa"/>
            <w:shd w:val="clear" w:color="auto" w:fill="auto"/>
          </w:tcPr>
          <w:p w14:paraId="2DA7AD5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4-6лет</w:t>
            </w:r>
          </w:p>
        </w:tc>
        <w:tc>
          <w:tcPr>
            <w:tcW w:w="2057" w:type="dxa"/>
            <w:shd w:val="clear" w:color="auto" w:fill="auto"/>
          </w:tcPr>
          <w:p w14:paraId="14B2B82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Гильязова Гульнара Ганиевна</w:t>
            </w: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, </w:t>
            </w:r>
            <w:r w:rsidRPr="00E939D8">
              <w:rPr>
                <w:rFonts w:ascii="Times New Roman" w:eastAsia="Calibri" w:hAnsi="Times New Roman"/>
                <w:lang w:eastAsia="en-US"/>
              </w:rPr>
              <w:t>Мирзахметова Лилия Илдаровна</w:t>
            </w:r>
          </w:p>
          <w:p w14:paraId="274EA0A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14:paraId="0E77131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092552E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7BA06244" w14:textId="77777777" w:rsidTr="00087F9A">
        <w:tc>
          <w:tcPr>
            <w:tcW w:w="768" w:type="dxa"/>
            <w:shd w:val="clear" w:color="auto" w:fill="auto"/>
          </w:tcPr>
          <w:p w14:paraId="098F0548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ECA564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Гарипова </w:t>
            </w:r>
          </w:p>
          <w:p w14:paraId="435CA15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Адилә</w:t>
            </w:r>
          </w:p>
        </w:tc>
        <w:tc>
          <w:tcPr>
            <w:tcW w:w="2657" w:type="dxa"/>
            <w:shd w:val="clear" w:color="auto" w:fill="auto"/>
          </w:tcPr>
          <w:p w14:paraId="53A614E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№94 «Лилия»</w:t>
            </w:r>
          </w:p>
        </w:tc>
        <w:tc>
          <w:tcPr>
            <w:tcW w:w="1703" w:type="dxa"/>
            <w:shd w:val="clear" w:color="auto" w:fill="auto"/>
          </w:tcPr>
          <w:p w14:paraId="257D497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Абдулла Алиш, </w:t>
            </w:r>
          </w:p>
          <w:p w14:paraId="52777E98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“Бал корты һәм Шөпшә” </w:t>
            </w:r>
          </w:p>
        </w:tc>
        <w:tc>
          <w:tcPr>
            <w:tcW w:w="920" w:type="dxa"/>
            <w:shd w:val="clear" w:color="auto" w:fill="auto"/>
          </w:tcPr>
          <w:p w14:paraId="4D40617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39E6E5D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Хасанова Разина Миннеахметовна, </w:t>
            </w:r>
          </w:p>
          <w:p w14:paraId="6A0B84D9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ТиллоеваЗайнабМахмадкуловна</w:t>
            </w:r>
          </w:p>
        </w:tc>
        <w:tc>
          <w:tcPr>
            <w:tcW w:w="810" w:type="dxa"/>
            <w:shd w:val="clear" w:color="auto" w:fill="auto"/>
          </w:tcPr>
          <w:p w14:paraId="56F477AF" w14:textId="77777777" w:rsidR="007027EF" w:rsidRPr="00E939D8" w:rsidRDefault="002B007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75033A0B" w14:textId="77777777" w:rsidTr="00087F9A">
        <w:tc>
          <w:tcPr>
            <w:tcW w:w="768" w:type="dxa"/>
            <w:shd w:val="clear" w:color="auto" w:fill="auto"/>
          </w:tcPr>
          <w:p w14:paraId="52E6C7E8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A8FFD3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Аделия</w:t>
            </w:r>
          </w:p>
        </w:tc>
        <w:tc>
          <w:tcPr>
            <w:tcW w:w="2657" w:type="dxa"/>
            <w:shd w:val="clear" w:color="auto" w:fill="auto"/>
          </w:tcPr>
          <w:p w14:paraId="00F1794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AC6541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Факил Сафин “Тугантелдә җырыбыз”</w:t>
            </w:r>
          </w:p>
        </w:tc>
        <w:tc>
          <w:tcPr>
            <w:tcW w:w="920" w:type="dxa"/>
            <w:shd w:val="clear" w:color="auto" w:fill="auto"/>
          </w:tcPr>
          <w:p w14:paraId="3593B74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(5 лет)</w:t>
            </w:r>
          </w:p>
        </w:tc>
        <w:tc>
          <w:tcPr>
            <w:tcW w:w="2057" w:type="dxa"/>
            <w:shd w:val="clear" w:color="auto" w:fill="auto"/>
          </w:tcPr>
          <w:p w14:paraId="7EEB702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Хузина Лейсан Даниловна-</w:t>
            </w:r>
          </w:p>
          <w:p w14:paraId="293A024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НигматзяноваФирдаусаГилязетдиновна-.</w:t>
            </w:r>
          </w:p>
        </w:tc>
        <w:tc>
          <w:tcPr>
            <w:tcW w:w="810" w:type="dxa"/>
            <w:shd w:val="clear" w:color="auto" w:fill="auto"/>
          </w:tcPr>
          <w:p w14:paraId="31751DC1" w14:textId="77777777" w:rsidR="007027EF" w:rsidRPr="00E939D8" w:rsidRDefault="007027EF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6D9C9619" w14:textId="77777777" w:rsidTr="00087F9A">
        <w:tc>
          <w:tcPr>
            <w:tcW w:w="768" w:type="dxa"/>
            <w:shd w:val="clear" w:color="auto" w:fill="auto"/>
          </w:tcPr>
          <w:p w14:paraId="17D6BC66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4064709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Гатауллин Амир</w:t>
            </w:r>
          </w:p>
        </w:tc>
        <w:tc>
          <w:tcPr>
            <w:tcW w:w="2657" w:type="dxa"/>
            <w:shd w:val="clear" w:color="auto" w:fill="auto"/>
          </w:tcPr>
          <w:p w14:paraId="1FDFDDA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города Набережные Челны «Детский сад общеразвивающего вида с приоритетным осуществлением деятельности по познавательно - речевому направлению развития воспитанников №100 "Жар - птица"</w:t>
            </w:r>
          </w:p>
        </w:tc>
        <w:tc>
          <w:tcPr>
            <w:tcW w:w="1703" w:type="dxa"/>
            <w:shd w:val="clear" w:color="auto" w:fill="auto"/>
          </w:tcPr>
          <w:p w14:paraId="6A47A1D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«Туганҗир»  Резеды Валеевой</w:t>
            </w:r>
          </w:p>
        </w:tc>
        <w:tc>
          <w:tcPr>
            <w:tcW w:w="920" w:type="dxa"/>
            <w:shd w:val="clear" w:color="auto" w:fill="auto"/>
          </w:tcPr>
          <w:p w14:paraId="5918A23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 года</w:t>
            </w:r>
          </w:p>
        </w:tc>
        <w:tc>
          <w:tcPr>
            <w:tcW w:w="2057" w:type="dxa"/>
            <w:shd w:val="clear" w:color="auto" w:fill="auto"/>
          </w:tcPr>
          <w:p w14:paraId="21136A5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Газизуллина Лейла Ниязовна,</w:t>
            </w:r>
          </w:p>
          <w:p w14:paraId="00E3C0C9" w14:textId="77777777" w:rsidR="007027EF" w:rsidRPr="00E939D8" w:rsidRDefault="007027EF" w:rsidP="007027EF">
            <w:pPr>
              <w:widowControl w:val="0"/>
              <w:tabs>
                <w:tab w:val="left" w:pos="1772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АхсановаРамзиляРанасовна</w:t>
            </w:r>
          </w:p>
        </w:tc>
        <w:tc>
          <w:tcPr>
            <w:tcW w:w="810" w:type="dxa"/>
            <w:shd w:val="clear" w:color="auto" w:fill="auto"/>
          </w:tcPr>
          <w:p w14:paraId="3C679A70" w14:textId="77777777" w:rsidR="007027EF" w:rsidRPr="00E939D8" w:rsidRDefault="007027EF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0EB1D9C3" w14:textId="77777777" w:rsidTr="00087F9A">
        <w:tc>
          <w:tcPr>
            <w:tcW w:w="768" w:type="dxa"/>
            <w:shd w:val="clear" w:color="auto" w:fill="auto"/>
          </w:tcPr>
          <w:p w14:paraId="2B373977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0A451C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Гатауллина Эмилия</w:t>
            </w:r>
          </w:p>
        </w:tc>
        <w:tc>
          <w:tcPr>
            <w:tcW w:w="2657" w:type="dxa"/>
            <w:shd w:val="clear" w:color="auto" w:fill="auto"/>
          </w:tcPr>
          <w:p w14:paraId="3AE277C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“Детский сад общеразвивающего вида с приоритетным осуществлением деятельности по познавательно-речевому направлению развития воспитанников</w:t>
            </w:r>
          </w:p>
          <w:p w14:paraId="1D197BB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№108 “Счастливое детство”</w:t>
            </w:r>
          </w:p>
        </w:tc>
        <w:tc>
          <w:tcPr>
            <w:tcW w:w="1703" w:type="dxa"/>
            <w:shd w:val="clear" w:color="auto" w:fill="auto"/>
          </w:tcPr>
          <w:p w14:paraId="75AAD9F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Р.Сәетгәрәева “Җырчыбуласымкилә!”</w:t>
            </w:r>
          </w:p>
        </w:tc>
        <w:tc>
          <w:tcPr>
            <w:tcW w:w="920" w:type="dxa"/>
            <w:shd w:val="clear" w:color="auto" w:fill="auto"/>
          </w:tcPr>
          <w:p w14:paraId="3677C59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2BE355C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Капитонова Ирина Петровна, Шайхутдинова Чулпан Миндилевна, </w:t>
            </w:r>
          </w:p>
          <w:p w14:paraId="4B5E375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Киямова Айсылу Ришатовна</w:t>
            </w:r>
          </w:p>
        </w:tc>
        <w:tc>
          <w:tcPr>
            <w:tcW w:w="810" w:type="dxa"/>
            <w:shd w:val="clear" w:color="auto" w:fill="auto"/>
          </w:tcPr>
          <w:p w14:paraId="787DD719" w14:textId="77777777" w:rsidR="007027EF" w:rsidRPr="00E939D8" w:rsidRDefault="007027EF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252831C7" w14:textId="77777777" w:rsidTr="00087F9A">
        <w:tc>
          <w:tcPr>
            <w:tcW w:w="768" w:type="dxa"/>
            <w:shd w:val="clear" w:color="auto" w:fill="auto"/>
          </w:tcPr>
          <w:p w14:paraId="57FBD518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32AEFF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Гиздатуллин Булат</w:t>
            </w:r>
          </w:p>
          <w:p w14:paraId="5144559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57" w:type="dxa"/>
            <w:shd w:val="clear" w:color="auto" w:fill="auto"/>
          </w:tcPr>
          <w:p w14:paraId="4594FFC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МАДОУ «Детский сад комбинированного вида </w:t>
            </w:r>
          </w:p>
          <w:p w14:paraId="0025B21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№ 106 «Забава»</w:t>
            </w:r>
          </w:p>
          <w:p w14:paraId="412ED22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3C42322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“Кирәкми сугыш”</w:t>
            </w:r>
          </w:p>
          <w:p w14:paraId="528A4181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(автор неизвестен) </w:t>
            </w:r>
          </w:p>
        </w:tc>
        <w:tc>
          <w:tcPr>
            <w:tcW w:w="920" w:type="dxa"/>
            <w:shd w:val="clear" w:color="auto" w:fill="auto"/>
          </w:tcPr>
          <w:p w14:paraId="1CFFD51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1D9DD9E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Огейчук Лидия Фаритовна</w:t>
            </w:r>
          </w:p>
          <w:p w14:paraId="4BBD1589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Низамиева Олеся Николаевна</w:t>
            </w:r>
          </w:p>
        </w:tc>
        <w:tc>
          <w:tcPr>
            <w:tcW w:w="810" w:type="dxa"/>
            <w:shd w:val="clear" w:color="auto" w:fill="auto"/>
          </w:tcPr>
          <w:p w14:paraId="2FEFFF7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06F3272E" w14:textId="77777777" w:rsidTr="00087F9A">
        <w:tc>
          <w:tcPr>
            <w:tcW w:w="768" w:type="dxa"/>
            <w:shd w:val="clear" w:color="auto" w:fill="auto"/>
          </w:tcPr>
          <w:p w14:paraId="120A65F4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3F6002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Гиздатуллина Зарина</w:t>
            </w:r>
          </w:p>
        </w:tc>
        <w:tc>
          <w:tcPr>
            <w:tcW w:w="2657" w:type="dxa"/>
            <w:shd w:val="clear" w:color="auto" w:fill="auto"/>
          </w:tcPr>
          <w:p w14:paraId="7F6FDE8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01B9F55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Роберт Миңнуллин“Явакарлар, яңакарлар...”</w:t>
            </w:r>
          </w:p>
        </w:tc>
        <w:tc>
          <w:tcPr>
            <w:tcW w:w="920" w:type="dxa"/>
            <w:shd w:val="clear" w:color="auto" w:fill="auto"/>
          </w:tcPr>
          <w:p w14:paraId="560682FE" w14:textId="77777777" w:rsidR="007027EF" w:rsidRPr="00E939D8" w:rsidRDefault="00550634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7027EF" w:rsidRPr="00E939D8">
              <w:rPr>
                <w:rFonts w:ascii="Times New Roman" w:eastAsia="Calibri" w:hAnsi="Times New Roman"/>
                <w:lang w:eastAsia="en-US"/>
              </w:rPr>
              <w:t>(4 года)</w:t>
            </w:r>
          </w:p>
        </w:tc>
        <w:tc>
          <w:tcPr>
            <w:tcW w:w="2057" w:type="dxa"/>
            <w:shd w:val="clear" w:color="auto" w:fill="auto"/>
          </w:tcPr>
          <w:p w14:paraId="52DC296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Гиздатуллина Айгуль Ильдаровна, Гайнуллина Диляра Флуновна</w:t>
            </w:r>
          </w:p>
        </w:tc>
        <w:tc>
          <w:tcPr>
            <w:tcW w:w="810" w:type="dxa"/>
            <w:shd w:val="clear" w:color="auto" w:fill="auto"/>
          </w:tcPr>
          <w:p w14:paraId="632E6C07" w14:textId="77777777" w:rsidR="007027EF" w:rsidRPr="00E939D8" w:rsidRDefault="007027EF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52475A2A" w14:textId="77777777" w:rsidTr="00087F9A">
        <w:tc>
          <w:tcPr>
            <w:tcW w:w="768" w:type="dxa"/>
            <w:shd w:val="clear" w:color="auto" w:fill="auto"/>
          </w:tcPr>
          <w:p w14:paraId="3932D2FF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DD55ED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Гильфанова Рената </w:t>
            </w:r>
          </w:p>
        </w:tc>
        <w:tc>
          <w:tcPr>
            <w:tcW w:w="2657" w:type="dxa"/>
            <w:shd w:val="clear" w:color="auto" w:fill="auto"/>
          </w:tcPr>
          <w:p w14:paraId="2DA3847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</w:t>
            </w:r>
          </w:p>
          <w:p w14:paraId="751EA652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«Детский сад общеразвивающего вида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с приоритетным осуществлением деятельности по познавательно – речевому направлению развития детей  №62 «Весняночка» г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33DF7BB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Муса Җәлил “Джим” поэмасыннанөз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ек</w:t>
            </w:r>
          </w:p>
        </w:tc>
        <w:tc>
          <w:tcPr>
            <w:tcW w:w="920" w:type="dxa"/>
            <w:shd w:val="clear" w:color="auto" w:fill="auto"/>
          </w:tcPr>
          <w:p w14:paraId="1F9B0DDA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 4-6 лет</w:t>
            </w:r>
          </w:p>
        </w:tc>
        <w:tc>
          <w:tcPr>
            <w:tcW w:w="2057" w:type="dxa"/>
            <w:shd w:val="clear" w:color="auto" w:fill="auto"/>
          </w:tcPr>
          <w:p w14:paraId="1A6F384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Камалова Гульназ Зафировна, </w:t>
            </w:r>
          </w:p>
          <w:p w14:paraId="37CE5AE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Зайнуллина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Альфия Вахитовна</w:t>
            </w:r>
          </w:p>
        </w:tc>
        <w:tc>
          <w:tcPr>
            <w:tcW w:w="810" w:type="dxa"/>
            <w:shd w:val="clear" w:color="auto" w:fill="auto"/>
          </w:tcPr>
          <w:p w14:paraId="02820D5D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7027EF" w:rsidRPr="00E939D8" w14:paraId="79AE6A98" w14:textId="77777777" w:rsidTr="00087F9A">
        <w:tc>
          <w:tcPr>
            <w:tcW w:w="768" w:type="dxa"/>
            <w:shd w:val="clear" w:color="auto" w:fill="auto"/>
          </w:tcPr>
          <w:p w14:paraId="165ACBA3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442F68B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Гилязова Амира </w:t>
            </w:r>
          </w:p>
        </w:tc>
        <w:tc>
          <w:tcPr>
            <w:tcW w:w="2657" w:type="dxa"/>
            <w:shd w:val="clear" w:color="auto" w:fill="auto"/>
          </w:tcPr>
          <w:p w14:paraId="07F91388" w14:textId="77777777" w:rsidR="007027EF" w:rsidRPr="00E939D8" w:rsidRDefault="007027EF" w:rsidP="007027EF">
            <w:pPr>
              <w:spacing w:after="3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Муниципальное бюджетное дошкольное образовательное учреждение-Джалильский детский сад №6 "Теремок" общеразвивающего вида Сармановского муниципального района </w:t>
            </w:r>
          </w:p>
        </w:tc>
        <w:tc>
          <w:tcPr>
            <w:tcW w:w="1703" w:type="dxa"/>
            <w:shd w:val="clear" w:color="auto" w:fill="auto"/>
          </w:tcPr>
          <w:p w14:paraId="796F047F" w14:textId="77777777" w:rsidR="007027EF" w:rsidRPr="00E939D8" w:rsidRDefault="007027EF" w:rsidP="007027EF">
            <w:pPr>
              <w:spacing w:after="18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«Ял ит әнием»</w:t>
            </w:r>
          </w:p>
          <w:p w14:paraId="330C6FE7" w14:textId="77777777" w:rsidR="007027EF" w:rsidRPr="00E939D8" w:rsidRDefault="007027EF" w:rsidP="007027EF">
            <w:pPr>
              <w:spacing w:after="18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М.Садри</w:t>
            </w:r>
          </w:p>
        </w:tc>
        <w:tc>
          <w:tcPr>
            <w:tcW w:w="920" w:type="dxa"/>
            <w:shd w:val="clear" w:color="auto" w:fill="auto"/>
          </w:tcPr>
          <w:p w14:paraId="7F2DBCD1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18B19E3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Хабилова Рушания Анасовна</w:t>
            </w:r>
          </w:p>
          <w:p w14:paraId="710F098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68ED7BA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7027EF" w:rsidRPr="00E939D8" w14:paraId="19BE46EB" w14:textId="77777777" w:rsidTr="00087F9A">
        <w:tc>
          <w:tcPr>
            <w:tcW w:w="768" w:type="dxa"/>
            <w:shd w:val="clear" w:color="auto" w:fill="auto"/>
          </w:tcPr>
          <w:p w14:paraId="333C45C0" w14:textId="77777777" w:rsidR="007027EF" w:rsidRPr="00E939D8" w:rsidRDefault="007027EF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A4CAC6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Гимаева</w:t>
            </w:r>
            <w:r w:rsidR="00E66D4A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Айзиля</w:t>
            </w:r>
          </w:p>
        </w:tc>
        <w:tc>
          <w:tcPr>
            <w:tcW w:w="2657" w:type="dxa"/>
            <w:shd w:val="clear" w:color="auto" w:fill="auto"/>
          </w:tcPr>
          <w:p w14:paraId="5A7E69C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3EAC848E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, Мөҗәһит Әхмәтҗанов “Матурлык”</w:t>
            </w:r>
          </w:p>
        </w:tc>
        <w:tc>
          <w:tcPr>
            <w:tcW w:w="920" w:type="dxa"/>
            <w:shd w:val="clear" w:color="auto" w:fill="auto"/>
          </w:tcPr>
          <w:p w14:paraId="7B661B31" w14:textId="77777777" w:rsidR="007027EF" w:rsidRPr="00E939D8" w:rsidRDefault="00550634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7027EF" w:rsidRPr="00E939D8">
              <w:rPr>
                <w:rFonts w:ascii="Times New Roman" w:eastAsia="Calibri" w:hAnsi="Times New Roman"/>
                <w:lang w:eastAsia="en-US"/>
              </w:rPr>
              <w:t>(5 лет)</w:t>
            </w:r>
          </w:p>
        </w:tc>
        <w:tc>
          <w:tcPr>
            <w:tcW w:w="2057" w:type="dxa"/>
            <w:shd w:val="clear" w:color="auto" w:fill="auto"/>
          </w:tcPr>
          <w:p w14:paraId="172E1E50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Сания Наиловна</w:t>
            </w:r>
          </w:p>
          <w:p w14:paraId="5F4DB21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Хайбрахманова Гульзиряк Газинуровна, </w:t>
            </w:r>
          </w:p>
          <w:p w14:paraId="42B6CE37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Фардеева Равиля Насибулловна</w:t>
            </w:r>
          </w:p>
        </w:tc>
        <w:tc>
          <w:tcPr>
            <w:tcW w:w="810" w:type="dxa"/>
            <w:shd w:val="clear" w:color="auto" w:fill="auto"/>
          </w:tcPr>
          <w:p w14:paraId="7A11D8FC" w14:textId="77777777" w:rsidR="007027EF" w:rsidRPr="00E939D8" w:rsidRDefault="007027EF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64F6432" w14:textId="77777777" w:rsidTr="00087F9A">
        <w:tc>
          <w:tcPr>
            <w:tcW w:w="768" w:type="dxa"/>
            <w:shd w:val="clear" w:color="auto" w:fill="auto"/>
          </w:tcPr>
          <w:p w14:paraId="33B35327" w14:textId="77777777" w:rsidR="002B0075" w:rsidRPr="002B0075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189D856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Давлетшина Язиля</w:t>
            </w:r>
          </w:p>
        </w:tc>
        <w:tc>
          <w:tcPr>
            <w:tcW w:w="2657" w:type="dxa"/>
            <w:shd w:val="clear" w:color="auto" w:fill="auto"/>
          </w:tcPr>
          <w:p w14:paraId="203D1491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МБДОУ "Ляйсан" Муслюмовского муниципального  района   Республики Татарстан;</w:t>
            </w:r>
          </w:p>
        </w:tc>
        <w:tc>
          <w:tcPr>
            <w:tcW w:w="1703" w:type="dxa"/>
            <w:shd w:val="clear" w:color="auto" w:fill="auto"/>
          </w:tcPr>
          <w:p w14:paraId="624AB06D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“Мама –ангел”</w:t>
            </w:r>
          </w:p>
        </w:tc>
        <w:tc>
          <w:tcPr>
            <w:tcW w:w="920" w:type="dxa"/>
            <w:shd w:val="clear" w:color="auto" w:fill="auto"/>
          </w:tcPr>
          <w:p w14:paraId="665F4250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6F7FF131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 xml:space="preserve">Абдреева Гульназ Фадаэловна, </w:t>
            </w:r>
          </w:p>
        </w:tc>
        <w:tc>
          <w:tcPr>
            <w:tcW w:w="810" w:type="dxa"/>
            <w:shd w:val="clear" w:color="auto" w:fill="auto"/>
          </w:tcPr>
          <w:p w14:paraId="1A54E7D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B0075" w:rsidRPr="00E939D8" w14:paraId="5DB71828" w14:textId="77777777" w:rsidTr="00087F9A">
        <w:tc>
          <w:tcPr>
            <w:tcW w:w="768" w:type="dxa"/>
            <w:shd w:val="clear" w:color="auto" w:fill="auto"/>
          </w:tcPr>
          <w:p w14:paraId="6EC3AF5F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42BCE3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Денисова Анастасия</w:t>
            </w:r>
          </w:p>
        </w:tc>
        <w:tc>
          <w:tcPr>
            <w:tcW w:w="2657" w:type="dxa"/>
            <w:shd w:val="clear" w:color="auto" w:fill="auto"/>
          </w:tcPr>
          <w:p w14:paraId="7F92F3C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№ 29 детский сад комбинированного вида «Берёзка»</w:t>
            </w:r>
          </w:p>
          <w:p w14:paraId="43A0589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7974682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«Приезжайте в гости» </w:t>
            </w:r>
          </w:p>
          <w:p w14:paraId="01CCC0A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Р. Миннулин</w:t>
            </w:r>
          </w:p>
        </w:tc>
        <w:tc>
          <w:tcPr>
            <w:tcW w:w="920" w:type="dxa"/>
            <w:shd w:val="clear" w:color="auto" w:fill="auto"/>
          </w:tcPr>
          <w:p w14:paraId="2708169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7C57A11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Галиуллина Э.Н</w:t>
            </w:r>
          </w:p>
          <w:p w14:paraId="48CB87A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Герасимова Е.В.</w:t>
            </w:r>
          </w:p>
          <w:p w14:paraId="431F25F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Капустина О.Д</w:t>
            </w:r>
          </w:p>
        </w:tc>
        <w:tc>
          <w:tcPr>
            <w:tcW w:w="810" w:type="dxa"/>
            <w:shd w:val="clear" w:color="auto" w:fill="auto"/>
          </w:tcPr>
          <w:p w14:paraId="1D0180CE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1749AFAA" w14:textId="77777777" w:rsidTr="00087F9A">
        <w:tc>
          <w:tcPr>
            <w:tcW w:w="768" w:type="dxa"/>
            <w:shd w:val="clear" w:color="auto" w:fill="auto"/>
          </w:tcPr>
          <w:p w14:paraId="54268EA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63B412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Егорова Илана</w:t>
            </w:r>
          </w:p>
        </w:tc>
        <w:tc>
          <w:tcPr>
            <w:tcW w:w="2657" w:type="dxa"/>
            <w:shd w:val="clear" w:color="auto" w:fill="auto"/>
          </w:tcPr>
          <w:p w14:paraId="0A3F86F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Муниципальное бюджетное дошкольное образовательное учреждение «Детский сад общеразвивающего вида с приоритетным осуществлением деятельности по познавательно-речевому направлению развития детей №28 «Снежинка» г. Набережные Челны РТ</w:t>
            </w:r>
          </w:p>
        </w:tc>
        <w:tc>
          <w:tcPr>
            <w:tcW w:w="1703" w:type="dxa"/>
            <w:shd w:val="clear" w:color="auto" w:fill="auto"/>
          </w:tcPr>
          <w:p w14:paraId="422A10C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62D30BC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55775E1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Белоногова Елена</w:t>
            </w:r>
          </w:p>
          <w:p w14:paraId="5F620DF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Владимировна</w:t>
            </w:r>
          </w:p>
          <w:p w14:paraId="4FBECCF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ИсхаковаРафиса</w:t>
            </w:r>
          </w:p>
          <w:p w14:paraId="65CA12D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Талгатовна</w:t>
            </w:r>
          </w:p>
        </w:tc>
        <w:tc>
          <w:tcPr>
            <w:tcW w:w="810" w:type="dxa"/>
            <w:shd w:val="clear" w:color="auto" w:fill="auto"/>
          </w:tcPr>
          <w:p w14:paraId="1440DC22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50D0FAAB" w14:textId="77777777" w:rsidTr="00087F9A">
        <w:tc>
          <w:tcPr>
            <w:tcW w:w="768" w:type="dxa"/>
            <w:shd w:val="clear" w:color="auto" w:fill="auto"/>
          </w:tcPr>
          <w:p w14:paraId="00E4BFCA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29E503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Ермиева Ралина</w:t>
            </w:r>
          </w:p>
        </w:tc>
        <w:tc>
          <w:tcPr>
            <w:tcW w:w="2657" w:type="dxa"/>
            <w:shd w:val="clear" w:color="auto" w:fill="auto"/>
          </w:tcPr>
          <w:p w14:paraId="6E794CA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Детский сад №15 «Кубэлэк»</w:t>
            </w:r>
          </w:p>
          <w:p w14:paraId="3E7E070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03E023C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«Сөембикә манарасы»</w:t>
            </w:r>
          </w:p>
          <w:p w14:paraId="48C8944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(Лена Шагыйрьҗан) </w:t>
            </w:r>
          </w:p>
        </w:tc>
        <w:tc>
          <w:tcPr>
            <w:tcW w:w="920" w:type="dxa"/>
            <w:shd w:val="clear" w:color="auto" w:fill="auto"/>
          </w:tcPr>
          <w:p w14:paraId="51EC661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7515707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Валеева Эльвира Рафиловна</w:t>
            </w:r>
          </w:p>
          <w:p w14:paraId="5287BB6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3C2E21B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61E5EF6" w14:textId="77777777" w:rsidTr="00087F9A">
        <w:tc>
          <w:tcPr>
            <w:tcW w:w="768" w:type="dxa"/>
            <w:shd w:val="clear" w:color="auto" w:fill="auto"/>
          </w:tcPr>
          <w:p w14:paraId="7C2D55FF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2491CB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Западнова Ксения</w:t>
            </w:r>
          </w:p>
        </w:tc>
        <w:tc>
          <w:tcPr>
            <w:tcW w:w="2657" w:type="dxa"/>
            <w:shd w:val="clear" w:color="auto" w:fill="auto"/>
          </w:tcPr>
          <w:p w14:paraId="79DF3C5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№ 32 «Чайка»,</w:t>
            </w:r>
          </w:p>
          <w:p w14:paraId="041BE2A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   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3CD2E7E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02183EF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 гр</w:t>
            </w:r>
          </w:p>
        </w:tc>
        <w:tc>
          <w:tcPr>
            <w:tcW w:w="2057" w:type="dxa"/>
            <w:shd w:val="clear" w:color="auto" w:fill="auto"/>
          </w:tcPr>
          <w:p w14:paraId="7734A20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Караваева Ирина Миргазияновна,</w:t>
            </w:r>
          </w:p>
          <w:p w14:paraId="3939FDD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Ягфарова Рузиля Галимзяновна,</w:t>
            </w:r>
          </w:p>
          <w:p w14:paraId="00CC946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Макарычева НАталья Михайловна </w:t>
            </w:r>
          </w:p>
        </w:tc>
        <w:tc>
          <w:tcPr>
            <w:tcW w:w="810" w:type="dxa"/>
            <w:shd w:val="clear" w:color="auto" w:fill="auto"/>
          </w:tcPr>
          <w:p w14:paraId="4365DEB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70DA4A6" w14:textId="77777777" w:rsidTr="00087F9A">
        <w:tc>
          <w:tcPr>
            <w:tcW w:w="768" w:type="dxa"/>
            <w:shd w:val="clear" w:color="auto" w:fill="auto"/>
          </w:tcPr>
          <w:p w14:paraId="462DDD0E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8864C2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Зеленская</w:t>
            </w:r>
          </w:p>
          <w:p w14:paraId="032588B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Майя</w:t>
            </w:r>
          </w:p>
        </w:tc>
        <w:tc>
          <w:tcPr>
            <w:tcW w:w="2657" w:type="dxa"/>
            <w:shd w:val="clear" w:color="auto" w:fill="auto"/>
          </w:tcPr>
          <w:p w14:paraId="51FA553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«Детский сад комбинированного вида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№65 «Машенька»</w:t>
            </w:r>
          </w:p>
          <w:p w14:paraId="0BA48B3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27E3C4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Дора Хайкина</w:t>
            </w:r>
          </w:p>
          <w:p w14:paraId="7FDAAA6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«Бабушкины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годы»</w:t>
            </w:r>
          </w:p>
        </w:tc>
        <w:tc>
          <w:tcPr>
            <w:tcW w:w="920" w:type="dxa"/>
            <w:shd w:val="clear" w:color="auto" w:fill="auto"/>
          </w:tcPr>
          <w:p w14:paraId="02C8505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5 лет</w:t>
            </w:r>
          </w:p>
        </w:tc>
        <w:tc>
          <w:tcPr>
            <w:tcW w:w="2057" w:type="dxa"/>
            <w:shd w:val="clear" w:color="auto" w:fill="auto"/>
          </w:tcPr>
          <w:p w14:paraId="59BEFD7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Зигангирова Роза Миннамазитовна,</w:t>
            </w:r>
          </w:p>
          <w:p w14:paraId="0F0F5CC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Загидуллина Алия Филаридовна</w:t>
            </w:r>
          </w:p>
          <w:p w14:paraId="5B665FB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8-927-041-29-01</w:t>
            </w:r>
          </w:p>
        </w:tc>
        <w:tc>
          <w:tcPr>
            <w:tcW w:w="810" w:type="dxa"/>
            <w:shd w:val="clear" w:color="auto" w:fill="auto"/>
          </w:tcPr>
          <w:p w14:paraId="0173804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2B0075" w:rsidRPr="00E939D8" w14:paraId="6DE4C47D" w14:textId="77777777" w:rsidTr="00087F9A">
        <w:tc>
          <w:tcPr>
            <w:tcW w:w="768" w:type="dxa"/>
            <w:shd w:val="clear" w:color="auto" w:fill="auto"/>
          </w:tcPr>
          <w:p w14:paraId="7172414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73E54D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Зиганшина</w:t>
            </w:r>
          </w:p>
          <w:p w14:paraId="3D48E00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Айзиля</w:t>
            </w:r>
          </w:p>
        </w:tc>
        <w:tc>
          <w:tcPr>
            <w:tcW w:w="2657" w:type="dxa"/>
            <w:shd w:val="clear" w:color="auto" w:fill="auto"/>
          </w:tcPr>
          <w:p w14:paraId="2FC6F09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“Детский сад №121 “Сабантуй” </w:t>
            </w:r>
          </w:p>
        </w:tc>
        <w:tc>
          <w:tcPr>
            <w:tcW w:w="1703" w:type="dxa"/>
            <w:shd w:val="clear" w:color="auto" w:fill="auto"/>
          </w:tcPr>
          <w:p w14:paraId="7E08A35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Эндже Моэминова </w:t>
            </w:r>
          </w:p>
          <w:p w14:paraId="2C6F8D0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“Туган телем”</w:t>
            </w:r>
          </w:p>
        </w:tc>
        <w:tc>
          <w:tcPr>
            <w:tcW w:w="920" w:type="dxa"/>
            <w:shd w:val="clear" w:color="auto" w:fill="auto"/>
          </w:tcPr>
          <w:p w14:paraId="4E81735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5732ED3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Киньябаева Гузель Рифатовна</w:t>
            </w:r>
          </w:p>
          <w:p w14:paraId="57C2D5D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Закирова Ильнара Фаритовна</w:t>
            </w:r>
          </w:p>
        </w:tc>
        <w:tc>
          <w:tcPr>
            <w:tcW w:w="810" w:type="dxa"/>
            <w:shd w:val="clear" w:color="auto" w:fill="auto"/>
          </w:tcPr>
          <w:p w14:paraId="689316F6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4C452B0" w14:textId="77777777" w:rsidTr="00087F9A">
        <w:tc>
          <w:tcPr>
            <w:tcW w:w="768" w:type="dxa"/>
            <w:shd w:val="clear" w:color="auto" w:fill="auto"/>
          </w:tcPr>
          <w:p w14:paraId="7C52E98A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3D6565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Зиганшина Сылу</w:t>
            </w:r>
          </w:p>
        </w:tc>
        <w:tc>
          <w:tcPr>
            <w:tcW w:w="2657" w:type="dxa"/>
            <w:shd w:val="clear" w:color="auto" w:fill="auto"/>
          </w:tcPr>
          <w:p w14:paraId="20BAD6D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3ACFE4E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Бари Рәхмәт “Кыш килде”</w:t>
            </w:r>
          </w:p>
        </w:tc>
        <w:tc>
          <w:tcPr>
            <w:tcW w:w="920" w:type="dxa"/>
            <w:shd w:val="clear" w:color="auto" w:fill="auto"/>
          </w:tcPr>
          <w:p w14:paraId="548CFE4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(5 лет)</w:t>
            </w:r>
          </w:p>
        </w:tc>
        <w:tc>
          <w:tcPr>
            <w:tcW w:w="2057" w:type="dxa"/>
            <w:shd w:val="clear" w:color="auto" w:fill="auto"/>
          </w:tcPr>
          <w:p w14:paraId="4003E8D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ЗиганшинаАлияНурулловна, </w:t>
            </w:r>
          </w:p>
          <w:p w14:paraId="71098F3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Хуснетдинова Динара Раисовна</w:t>
            </w:r>
          </w:p>
        </w:tc>
        <w:tc>
          <w:tcPr>
            <w:tcW w:w="810" w:type="dxa"/>
            <w:shd w:val="clear" w:color="auto" w:fill="auto"/>
          </w:tcPr>
          <w:p w14:paraId="16C954BB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1807FF7" w14:textId="77777777" w:rsidTr="00087F9A">
        <w:tc>
          <w:tcPr>
            <w:tcW w:w="768" w:type="dxa"/>
            <w:shd w:val="clear" w:color="auto" w:fill="auto"/>
          </w:tcPr>
          <w:p w14:paraId="3AA51217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9B3C24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Зиязетдинова Алсу</w:t>
            </w:r>
          </w:p>
        </w:tc>
        <w:tc>
          <w:tcPr>
            <w:tcW w:w="2657" w:type="dxa"/>
            <w:shd w:val="clear" w:color="auto" w:fill="auto"/>
          </w:tcPr>
          <w:p w14:paraId="3030703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«Детский сад  № 82 «Подсолнушек» города Набережные Челны Республики Татарстан </w:t>
            </w:r>
          </w:p>
        </w:tc>
        <w:tc>
          <w:tcPr>
            <w:tcW w:w="1703" w:type="dxa"/>
            <w:shd w:val="clear" w:color="auto" w:fill="auto"/>
          </w:tcPr>
          <w:p w14:paraId="4D4E9D3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ШаукатГалиев  «Кунаклар» </w:t>
            </w:r>
          </w:p>
        </w:tc>
        <w:tc>
          <w:tcPr>
            <w:tcW w:w="920" w:type="dxa"/>
            <w:shd w:val="clear" w:color="auto" w:fill="auto"/>
          </w:tcPr>
          <w:p w14:paraId="5BF224A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7374835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ХалитоваГульшатАхматназиповна,</w:t>
            </w:r>
          </w:p>
          <w:p w14:paraId="57E0742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Рахматуллина Альбина Рафаилевна.</w:t>
            </w:r>
          </w:p>
        </w:tc>
        <w:tc>
          <w:tcPr>
            <w:tcW w:w="810" w:type="dxa"/>
            <w:shd w:val="clear" w:color="auto" w:fill="auto"/>
          </w:tcPr>
          <w:p w14:paraId="58D5EA0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52A2FC75" w14:textId="77777777" w:rsidTr="00087F9A">
        <w:trPr>
          <w:trHeight w:val="1470"/>
        </w:trPr>
        <w:tc>
          <w:tcPr>
            <w:tcW w:w="768" w:type="dxa"/>
            <w:shd w:val="clear" w:color="auto" w:fill="auto"/>
          </w:tcPr>
          <w:p w14:paraId="59B9E3A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B5F24A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Ильюшенков Ярослав</w:t>
            </w:r>
          </w:p>
        </w:tc>
        <w:tc>
          <w:tcPr>
            <w:tcW w:w="2657" w:type="dxa"/>
            <w:shd w:val="clear" w:color="auto" w:fill="auto"/>
          </w:tcPr>
          <w:p w14:paraId="1C0D1FB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 22 «Колокольчик»</w:t>
            </w:r>
          </w:p>
          <w:p w14:paraId="3E86602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424C77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Агния Барто «Снегирь», </w:t>
            </w:r>
          </w:p>
        </w:tc>
        <w:tc>
          <w:tcPr>
            <w:tcW w:w="920" w:type="dxa"/>
            <w:shd w:val="clear" w:color="auto" w:fill="auto"/>
          </w:tcPr>
          <w:p w14:paraId="5204D24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4-6 лет </w:t>
            </w:r>
          </w:p>
        </w:tc>
        <w:tc>
          <w:tcPr>
            <w:tcW w:w="2057" w:type="dxa"/>
            <w:shd w:val="clear" w:color="auto" w:fill="auto"/>
          </w:tcPr>
          <w:p w14:paraId="1E03FAE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Бережнова Светлана Анатольевна</w:t>
            </w:r>
          </w:p>
          <w:p w14:paraId="19BC8B1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Максудова Альбина Равкатевна</w:t>
            </w:r>
          </w:p>
        </w:tc>
        <w:tc>
          <w:tcPr>
            <w:tcW w:w="810" w:type="dxa"/>
            <w:shd w:val="clear" w:color="auto" w:fill="auto"/>
          </w:tcPr>
          <w:p w14:paraId="712FD24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118F1246" w14:textId="77777777" w:rsidTr="00087F9A">
        <w:tc>
          <w:tcPr>
            <w:tcW w:w="768" w:type="dxa"/>
            <w:shd w:val="clear" w:color="auto" w:fill="auto"/>
          </w:tcPr>
          <w:p w14:paraId="51BBE859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0CD81FD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Кавиева Айлина</w:t>
            </w:r>
          </w:p>
        </w:tc>
        <w:tc>
          <w:tcPr>
            <w:tcW w:w="2657" w:type="dxa"/>
            <w:shd w:val="clear" w:color="auto" w:fill="auto"/>
          </w:tcPr>
          <w:p w14:paraId="570090B7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МБДОУ «Детский сад №92 «Голбакча» 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BBC9319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Р.Миннуллин</w:t>
            </w:r>
          </w:p>
          <w:p w14:paraId="1C63FF06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«Энекэш кирэк мина», </w:t>
            </w:r>
          </w:p>
        </w:tc>
        <w:tc>
          <w:tcPr>
            <w:tcW w:w="920" w:type="dxa"/>
            <w:shd w:val="clear" w:color="auto" w:fill="auto"/>
          </w:tcPr>
          <w:p w14:paraId="433B53F5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5610C27B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Исламова</w:t>
            </w:r>
          </w:p>
          <w:p w14:paraId="5C01D8C6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Лейсан Ульфатовна</w:t>
            </w:r>
          </w:p>
          <w:p w14:paraId="4DE619F1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Ибрагимова </w:t>
            </w:r>
          </w:p>
          <w:p w14:paraId="0F7E0F9D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Зульфира </w:t>
            </w:r>
          </w:p>
          <w:p w14:paraId="7229C470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Нурисовна</w:t>
            </w:r>
          </w:p>
        </w:tc>
        <w:tc>
          <w:tcPr>
            <w:tcW w:w="810" w:type="dxa"/>
            <w:shd w:val="clear" w:color="auto" w:fill="auto"/>
          </w:tcPr>
          <w:p w14:paraId="4761E4B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B0075" w:rsidRPr="00E939D8" w14:paraId="589D3526" w14:textId="77777777" w:rsidTr="00087F9A">
        <w:tc>
          <w:tcPr>
            <w:tcW w:w="768" w:type="dxa"/>
            <w:shd w:val="clear" w:color="auto" w:fill="auto"/>
          </w:tcPr>
          <w:p w14:paraId="38BCD53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F4C1A8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 xml:space="preserve">Ключникова Алина </w:t>
            </w:r>
          </w:p>
        </w:tc>
        <w:tc>
          <w:tcPr>
            <w:tcW w:w="2657" w:type="dxa"/>
            <w:shd w:val="clear" w:color="auto" w:fill="auto"/>
          </w:tcPr>
          <w:p w14:paraId="65A3C4A7" w14:textId="77777777" w:rsidR="002B0075" w:rsidRPr="00E939D8" w:rsidRDefault="002B0075" w:rsidP="002B0075">
            <w:pPr>
              <w:pStyle w:val="a6"/>
              <w:rPr>
                <w:rFonts w:eastAsia="NSimSun"/>
                <w:kern w:val="2"/>
                <w:sz w:val="22"/>
                <w:lang w:eastAsia="zh-CN" w:bidi="hi-IN"/>
              </w:rPr>
            </w:pPr>
            <w:r w:rsidRPr="00E939D8">
              <w:rPr>
                <w:rFonts w:eastAsia="NSimSun"/>
                <w:kern w:val="2"/>
                <w:sz w:val="22"/>
                <w:lang w:eastAsia="zh-CN" w:bidi="hi-IN"/>
              </w:rPr>
              <w:t>МАДОУ «Детский сад №103 «Тургай»</w:t>
            </w:r>
          </w:p>
          <w:p w14:paraId="56BC194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092388A0" w14:textId="77777777" w:rsidR="002B0075" w:rsidRPr="00E939D8" w:rsidRDefault="002B0075" w:rsidP="002B0075">
            <w:pPr>
              <w:pStyle w:val="a6"/>
              <w:rPr>
                <w:rFonts w:eastAsia="NSimSun"/>
                <w:kern w:val="2"/>
                <w:sz w:val="22"/>
                <w:lang w:eastAsia="zh-CN" w:bidi="hi-IN"/>
              </w:rPr>
            </w:pPr>
            <w:r w:rsidRPr="00E939D8">
              <w:rPr>
                <w:rFonts w:eastAsia="NSimSun"/>
                <w:kern w:val="2"/>
                <w:sz w:val="22"/>
                <w:lang w:eastAsia="zh-CN" w:bidi="hi-IN"/>
              </w:rPr>
              <w:t>М.Абдуев</w:t>
            </w:r>
          </w:p>
          <w:p w14:paraId="333D19F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«Республика моя»</w:t>
            </w:r>
          </w:p>
        </w:tc>
        <w:tc>
          <w:tcPr>
            <w:tcW w:w="920" w:type="dxa"/>
            <w:shd w:val="clear" w:color="auto" w:fill="auto"/>
          </w:tcPr>
          <w:p w14:paraId="4A193F1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45973272" w14:textId="77777777" w:rsidR="002B0075" w:rsidRPr="00E939D8" w:rsidRDefault="002B0075" w:rsidP="002B0075">
            <w:pPr>
              <w:pStyle w:val="a6"/>
              <w:rPr>
                <w:rFonts w:eastAsia="NSimSun"/>
                <w:kern w:val="2"/>
                <w:sz w:val="22"/>
                <w:lang w:eastAsia="zh-CN" w:bidi="hi-IN"/>
              </w:rPr>
            </w:pPr>
            <w:r w:rsidRPr="00E939D8">
              <w:rPr>
                <w:rFonts w:eastAsia="NSimSun"/>
                <w:kern w:val="2"/>
                <w:sz w:val="22"/>
                <w:lang w:eastAsia="zh-CN" w:bidi="hi-IN"/>
              </w:rPr>
              <w:t>АмироваЗифаХусаиновна</w:t>
            </w:r>
          </w:p>
          <w:p w14:paraId="5477235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Закирова Лилия Зиннуровна</w:t>
            </w:r>
          </w:p>
        </w:tc>
        <w:tc>
          <w:tcPr>
            <w:tcW w:w="810" w:type="dxa"/>
            <w:shd w:val="clear" w:color="auto" w:fill="auto"/>
          </w:tcPr>
          <w:p w14:paraId="7994B2D3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167CEA3D" w14:textId="77777777" w:rsidTr="00087F9A">
        <w:tc>
          <w:tcPr>
            <w:tcW w:w="768" w:type="dxa"/>
            <w:shd w:val="clear" w:color="auto" w:fill="auto"/>
          </w:tcPr>
          <w:p w14:paraId="220CCD3F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02AA69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Комышева Маргарита </w:t>
            </w:r>
          </w:p>
        </w:tc>
        <w:tc>
          <w:tcPr>
            <w:tcW w:w="2657" w:type="dxa"/>
            <w:shd w:val="clear" w:color="auto" w:fill="auto"/>
          </w:tcPr>
          <w:p w14:paraId="5F455A8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    «Центр развития ребенка – детский сад №83«Фея»</w:t>
            </w:r>
          </w:p>
          <w:p w14:paraId="02AFA47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город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7447F5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Басня</w:t>
            </w:r>
          </w:p>
          <w:p w14:paraId="09D6AD0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И.А.Крылов</w:t>
            </w:r>
          </w:p>
          <w:p w14:paraId="0BB82C9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«Ворона и лисица»</w:t>
            </w:r>
          </w:p>
        </w:tc>
        <w:tc>
          <w:tcPr>
            <w:tcW w:w="920" w:type="dxa"/>
            <w:shd w:val="clear" w:color="auto" w:fill="auto"/>
          </w:tcPr>
          <w:p w14:paraId="3393C1A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4677DB0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Климова Ольга Александровна,</w:t>
            </w:r>
          </w:p>
          <w:p w14:paraId="7F19CB4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Антропова Татьяна Олеговна</w:t>
            </w:r>
          </w:p>
          <w:p w14:paraId="1B98E7D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54031D03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1467C48" w14:textId="77777777" w:rsidTr="00087F9A">
        <w:tc>
          <w:tcPr>
            <w:tcW w:w="768" w:type="dxa"/>
            <w:shd w:val="clear" w:color="auto" w:fill="auto"/>
          </w:tcPr>
          <w:p w14:paraId="5132DA16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6E5531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Королёва Ольга</w:t>
            </w:r>
          </w:p>
          <w:p w14:paraId="46B24033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57" w:type="dxa"/>
            <w:shd w:val="clear" w:color="auto" w:fill="auto"/>
          </w:tcPr>
          <w:p w14:paraId="3F55B50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Центр развития ребёнка – детский сад №64 «Ландыш» г. Набережные</w:t>
            </w:r>
          </w:p>
          <w:p w14:paraId="560D9DF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Челны РТ</w:t>
            </w:r>
          </w:p>
        </w:tc>
        <w:tc>
          <w:tcPr>
            <w:tcW w:w="1703" w:type="dxa"/>
            <w:shd w:val="clear" w:color="auto" w:fill="auto"/>
          </w:tcPr>
          <w:p w14:paraId="6372B65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«Вороватый котёнок»</w:t>
            </w:r>
          </w:p>
          <w:p w14:paraId="42CA3A1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Джалиль</w:t>
            </w:r>
          </w:p>
        </w:tc>
        <w:tc>
          <w:tcPr>
            <w:tcW w:w="920" w:type="dxa"/>
            <w:shd w:val="clear" w:color="auto" w:fill="auto"/>
          </w:tcPr>
          <w:p w14:paraId="6323625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1 младшая </w:t>
            </w:r>
          </w:p>
          <w:p w14:paraId="5F7F8EB9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группа</w:t>
            </w:r>
          </w:p>
        </w:tc>
        <w:tc>
          <w:tcPr>
            <w:tcW w:w="2057" w:type="dxa"/>
            <w:shd w:val="clear" w:color="auto" w:fill="auto"/>
          </w:tcPr>
          <w:p w14:paraId="3B932C1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Нигматуллина Гульшат </w:t>
            </w:r>
          </w:p>
          <w:p w14:paraId="18105DB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Ульфатовна</w:t>
            </w:r>
          </w:p>
          <w:p w14:paraId="46E898D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Спиридонова Татьяна Владимировна</w:t>
            </w:r>
          </w:p>
          <w:p w14:paraId="643B412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503F239F" w14:textId="77777777" w:rsidR="002B0075" w:rsidRPr="00E939D8" w:rsidRDefault="004F0750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0CA74A2E" w14:textId="77777777" w:rsidTr="00087F9A">
        <w:tc>
          <w:tcPr>
            <w:tcW w:w="768" w:type="dxa"/>
            <w:shd w:val="clear" w:color="auto" w:fill="auto"/>
          </w:tcPr>
          <w:p w14:paraId="281A90C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E2FF13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Мартовая Валерия</w:t>
            </w:r>
          </w:p>
        </w:tc>
        <w:tc>
          <w:tcPr>
            <w:tcW w:w="2657" w:type="dxa"/>
            <w:shd w:val="clear" w:color="auto" w:fill="auto"/>
          </w:tcPr>
          <w:p w14:paraId="304682A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№113 «Непоседы»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1C103F0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А. Барто «Я выросла»</w:t>
            </w:r>
          </w:p>
        </w:tc>
        <w:tc>
          <w:tcPr>
            <w:tcW w:w="920" w:type="dxa"/>
            <w:shd w:val="clear" w:color="auto" w:fill="auto"/>
          </w:tcPr>
          <w:p w14:paraId="364EC60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070F2C1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Муслахова Гульнара Раязовна</w:t>
            </w:r>
          </w:p>
          <w:p w14:paraId="6C1B67B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Фарваева Альбина Михайловна</w:t>
            </w:r>
          </w:p>
        </w:tc>
        <w:tc>
          <w:tcPr>
            <w:tcW w:w="810" w:type="dxa"/>
            <w:shd w:val="clear" w:color="auto" w:fill="auto"/>
          </w:tcPr>
          <w:p w14:paraId="7267A163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7A3902FD" w14:textId="77777777" w:rsidTr="00087F9A">
        <w:tc>
          <w:tcPr>
            <w:tcW w:w="768" w:type="dxa"/>
            <w:shd w:val="clear" w:color="auto" w:fill="auto"/>
          </w:tcPr>
          <w:p w14:paraId="08D579E4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0B1D5A1" w14:textId="77777777" w:rsidR="002B0075" w:rsidRPr="002916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Мигманова Айсылу </w:t>
            </w:r>
          </w:p>
        </w:tc>
        <w:tc>
          <w:tcPr>
            <w:tcW w:w="2657" w:type="dxa"/>
            <w:shd w:val="clear" w:color="auto" w:fill="auto"/>
          </w:tcPr>
          <w:p w14:paraId="415D4500" w14:textId="77777777" w:rsidR="002B0075" w:rsidRPr="002916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Детский народный театр «Земляничка» МАДОУ Детский сад  №48 «Винни-пух», 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322CDDBB" w14:textId="77777777" w:rsidR="002B0075" w:rsidRPr="002916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К.И. Чуковский «Федорено горе» </w:t>
            </w:r>
          </w:p>
          <w:p w14:paraId="7E430DDF" w14:textId="77777777" w:rsidR="002B0075" w:rsidRPr="002916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Заочная форма</w:t>
            </w:r>
          </w:p>
        </w:tc>
        <w:tc>
          <w:tcPr>
            <w:tcW w:w="920" w:type="dxa"/>
            <w:shd w:val="clear" w:color="auto" w:fill="auto"/>
          </w:tcPr>
          <w:p w14:paraId="6D781407" w14:textId="77777777" w:rsidR="002B0075" w:rsidRPr="002916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32A53FAA" w14:textId="77777777" w:rsidR="002B0075" w:rsidRPr="002916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Муллахметова Венера Гибадулловна </w:t>
            </w:r>
          </w:p>
          <w:p w14:paraId="08881EA0" w14:textId="77777777" w:rsidR="002B0075" w:rsidRPr="002916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690B86A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64F9D18" w14:textId="77777777" w:rsidTr="00087F9A">
        <w:tc>
          <w:tcPr>
            <w:tcW w:w="768" w:type="dxa"/>
            <w:shd w:val="clear" w:color="auto" w:fill="auto"/>
          </w:tcPr>
          <w:p w14:paraId="783493B3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4133A8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Мингалимова Диана</w:t>
            </w:r>
          </w:p>
        </w:tc>
        <w:tc>
          <w:tcPr>
            <w:tcW w:w="2657" w:type="dxa"/>
            <w:shd w:val="clear" w:color="auto" w:fill="auto"/>
          </w:tcPr>
          <w:p w14:paraId="40B93AA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№52 «Сказка»</w:t>
            </w:r>
          </w:p>
        </w:tc>
        <w:tc>
          <w:tcPr>
            <w:tcW w:w="1703" w:type="dxa"/>
            <w:shd w:val="clear" w:color="auto" w:fill="auto"/>
          </w:tcPr>
          <w:p w14:paraId="1D0C5BA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«Чулпан» М.Джалиль</w:t>
            </w:r>
          </w:p>
          <w:p w14:paraId="7E24217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заочная форма</w:t>
            </w:r>
          </w:p>
        </w:tc>
        <w:tc>
          <w:tcPr>
            <w:tcW w:w="920" w:type="dxa"/>
            <w:shd w:val="clear" w:color="auto" w:fill="auto"/>
          </w:tcPr>
          <w:p w14:paraId="4B24438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4940149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Гирфанова Лейсан Фиркатовна,  Мусина Алла Леонидовна </w:t>
            </w:r>
          </w:p>
        </w:tc>
        <w:tc>
          <w:tcPr>
            <w:tcW w:w="810" w:type="dxa"/>
            <w:shd w:val="clear" w:color="auto" w:fill="auto"/>
          </w:tcPr>
          <w:p w14:paraId="3A63EB8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50276781" w14:textId="77777777" w:rsidTr="00087F9A">
        <w:tc>
          <w:tcPr>
            <w:tcW w:w="768" w:type="dxa"/>
            <w:shd w:val="clear" w:color="auto" w:fill="auto"/>
          </w:tcPr>
          <w:p w14:paraId="574A6FA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5DA9E32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Мирзаянов Алмаз</w:t>
            </w:r>
          </w:p>
        </w:tc>
        <w:tc>
          <w:tcPr>
            <w:tcW w:w="2657" w:type="dxa"/>
            <w:shd w:val="clear" w:color="auto" w:fill="auto"/>
          </w:tcPr>
          <w:p w14:paraId="597D5E8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703" w:type="dxa"/>
            <w:shd w:val="clear" w:color="auto" w:fill="auto"/>
          </w:tcPr>
          <w:p w14:paraId="39A08D2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Габдулла Тукай «Кызыклы шәкерт»</w:t>
            </w:r>
          </w:p>
        </w:tc>
        <w:tc>
          <w:tcPr>
            <w:tcW w:w="920" w:type="dxa"/>
            <w:shd w:val="clear" w:color="auto" w:fill="auto"/>
          </w:tcPr>
          <w:p w14:paraId="5F53F3C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32BBCE4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Муратова Разиля Гависовна, </w:t>
            </w:r>
          </w:p>
          <w:p w14:paraId="69E4F0A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Фасхиева Гульназ Фаридовна</w:t>
            </w:r>
          </w:p>
        </w:tc>
        <w:tc>
          <w:tcPr>
            <w:tcW w:w="810" w:type="dxa"/>
            <w:shd w:val="clear" w:color="auto" w:fill="auto"/>
          </w:tcPr>
          <w:p w14:paraId="0EF10A5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Видео +</w:t>
            </w:r>
          </w:p>
        </w:tc>
      </w:tr>
      <w:tr w:rsidR="002B0075" w:rsidRPr="00E939D8" w14:paraId="284F153F" w14:textId="77777777" w:rsidTr="00087F9A">
        <w:tc>
          <w:tcPr>
            <w:tcW w:w="768" w:type="dxa"/>
            <w:shd w:val="clear" w:color="auto" w:fill="auto"/>
          </w:tcPr>
          <w:p w14:paraId="12BA91EA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A7C6D84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Муртазина Амина </w:t>
            </w:r>
          </w:p>
        </w:tc>
        <w:tc>
          <w:tcPr>
            <w:tcW w:w="2657" w:type="dxa"/>
            <w:shd w:val="clear" w:color="auto" w:fill="auto"/>
          </w:tcPr>
          <w:p w14:paraId="32821A93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МАДОУ  «Центр развития ребенка – детский сад № 83 «Фея», г. Набережные Челны </w:t>
            </w:r>
          </w:p>
        </w:tc>
        <w:tc>
          <w:tcPr>
            <w:tcW w:w="1703" w:type="dxa"/>
            <w:shd w:val="clear" w:color="auto" w:fill="auto"/>
          </w:tcPr>
          <w:p w14:paraId="44424707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3DABB847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4-6 лет </w:t>
            </w:r>
          </w:p>
        </w:tc>
        <w:tc>
          <w:tcPr>
            <w:tcW w:w="2057" w:type="dxa"/>
            <w:shd w:val="clear" w:color="auto" w:fill="auto"/>
          </w:tcPr>
          <w:p w14:paraId="7FC9425F" w14:textId="77777777" w:rsidR="002B0075" w:rsidRPr="00A3056C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Шигапова Луиза Рамилевна</w:t>
            </w:r>
          </w:p>
        </w:tc>
        <w:tc>
          <w:tcPr>
            <w:tcW w:w="810" w:type="dxa"/>
            <w:shd w:val="clear" w:color="auto" w:fill="auto"/>
          </w:tcPr>
          <w:p w14:paraId="67043AC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172106D7" w14:textId="77777777" w:rsidTr="00087F9A">
        <w:tc>
          <w:tcPr>
            <w:tcW w:w="768" w:type="dxa"/>
            <w:shd w:val="clear" w:color="auto" w:fill="auto"/>
          </w:tcPr>
          <w:p w14:paraId="7CEED38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1359A0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Мустафина Софья </w:t>
            </w:r>
          </w:p>
        </w:tc>
        <w:tc>
          <w:tcPr>
            <w:tcW w:w="2657" w:type="dxa"/>
            <w:shd w:val="clear" w:color="auto" w:fill="auto"/>
          </w:tcPr>
          <w:p w14:paraId="3062594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808D4A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15D4252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5 лет </w:t>
            </w:r>
          </w:p>
        </w:tc>
        <w:tc>
          <w:tcPr>
            <w:tcW w:w="2057" w:type="dxa"/>
            <w:shd w:val="clear" w:color="auto" w:fill="auto"/>
          </w:tcPr>
          <w:p w14:paraId="06A1178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Шайдуллина Гульнара Талгатовна</w:t>
            </w:r>
          </w:p>
          <w:p w14:paraId="6D0FE31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Терехина Ольга Владимировна</w:t>
            </w:r>
          </w:p>
        </w:tc>
        <w:tc>
          <w:tcPr>
            <w:tcW w:w="810" w:type="dxa"/>
            <w:shd w:val="clear" w:color="auto" w:fill="auto"/>
          </w:tcPr>
          <w:p w14:paraId="1587D5C8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5785ADB6" w14:textId="77777777" w:rsidTr="00087F9A">
        <w:tc>
          <w:tcPr>
            <w:tcW w:w="768" w:type="dxa"/>
            <w:shd w:val="clear" w:color="auto" w:fill="auto"/>
          </w:tcPr>
          <w:p w14:paraId="69102DE2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CBD37C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Мухамадиев Ильхам</w:t>
            </w:r>
          </w:p>
        </w:tc>
        <w:tc>
          <w:tcPr>
            <w:tcW w:w="2657" w:type="dxa"/>
            <w:shd w:val="clear" w:color="auto" w:fill="auto"/>
          </w:tcPr>
          <w:p w14:paraId="7210BC3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07120A7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МәхмүтГазизов “Сәяхәт”</w:t>
            </w:r>
          </w:p>
        </w:tc>
        <w:tc>
          <w:tcPr>
            <w:tcW w:w="920" w:type="dxa"/>
            <w:shd w:val="clear" w:color="auto" w:fill="auto"/>
          </w:tcPr>
          <w:p w14:paraId="5A28216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(6 лет)</w:t>
            </w:r>
          </w:p>
        </w:tc>
        <w:tc>
          <w:tcPr>
            <w:tcW w:w="2057" w:type="dxa"/>
            <w:shd w:val="clear" w:color="auto" w:fill="auto"/>
          </w:tcPr>
          <w:p w14:paraId="5096C37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Галеева Язиля Мазитовна,</w:t>
            </w:r>
          </w:p>
          <w:p w14:paraId="42D56B8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Сания Наиловна</w:t>
            </w:r>
          </w:p>
        </w:tc>
        <w:tc>
          <w:tcPr>
            <w:tcW w:w="810" w:type="dxa"/>
            <w:shd w:val="clear" w:color="auto" w:fill="auto"/>
          </w:tcPr>
          <w:p w14:paraId="108B9FFF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70DE4984" w14:textId="77777777" w:rsidTr="00087F9A">
        <w:tc>
          <w:tcPr>
            <w:tcW w:w="768" w:type="dxa"/>
            <w:shd w:val="clear" w:color="auto" w:fill="auto"/>
          </w:tcPr>
          <w:p w14:paraId="3E66022C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A6E30C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Мухаметова Саида </w:t>
            </w:r>
          </w:p>
        </w:tc>
        <w:tc>
          <w:tcPr>
            <w:tcW w:w="2657" w:type="dxa"/>
            <w:shd w:val="clear" w:color="auto" w:fill="auto"/>
          </w:tcPr>
          <w:p w14:paraId="2051C6C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 82 «Подсолнушек»</w:t>
            </w:r>
          </w:p>
        </w:tc>
        <w:tc>
          <w:tcPr>
            <w:tcW w:w="1703" w:type="dxa"/>
            <w:shd w:val="clear" w:color="auto" w:fill="auto"/>
          </w:tcPr>
          <w:p w14:paraId="7C44095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Җәлил</w:t>
            </w:r>
          </w:p>
          <w:p w14:paraId="59269C1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«Бер шигырь»</w:t>
            </w:r>
          </w:p>
        </w:tc>
        <w:tc>
          <w:tcPr>
            <w:tcW w:w="920" w:type="dxa"/>
            <w:shd w:val="clear" w:color="auto" w:fill="auto"/>
          </w:tcPr>
          <w:p w14:paraId="393F817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54567AE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Сабирова Ляйсира Рафаэловна, </w:t>
            </w:r>
          </w:p>
          <w:p w14:paraId="14B61DD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Мухаметова Алия Фаритовна</w:t>
            </w:r>
          </w:p>
        </w:tc>
        <w:tc>
          <w:tcPr>
            <w:tcW w:w="810" w:type="dxa"/>
            <w:shd w:val="clear" w:color="auto" w:fill="auto"/>
          </w:tcPr>
          <w:p w14:paraId="29A3180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01AC87E" w14:textId="77777777" w:rsidTr="00087F9A">
        <w:tc>
          <w:tcPr>
            <w:tcW w:w="768" w:type="dxa"/>
            <w:shd w:val="clear" w:color="auto" w:fill="auto"/>
          </w:tcPr>
          <w:p w14:paraId="1AB73FE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31B003F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Мухтарова Марьям </w:t>
            </w:r>
          </w:p>
        </w:tc>
        <w:tc>
          <w:tcPr>
            <w:tcW w:w="2657" w:type="dxa"/>
            <w:shd w:val="clear" w:color="auto" w:fill="auto"/>
          </w:tcPr>
          <w:p w14:paraId="3DE53260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№40 «Колосок»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1CCA5D47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Муса Джалиль "Карак песи",</w:t>
            </w:r>
          </w:p>
        </w:tc>
        <w:tc>
          <w:tcPr>
            <w:tcW w:w="920" w:type="dxa"/>
            <w:shd w:val="clear" w:color="auto" w:fill="auto"/>
          </w:tcPr>
          <w:p w14:paraId="1A693374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(6 лет)</w:t>
            </w:r>
          </w:p>
        </w:tc>
        <w:tc>
          <w:tcPr>
            <w:tcW w:w="2057" w:type="dxa"/>
            <w:shd w:val="clear" w:color="auto" w:fill="auto"/>
          </w:tcPr>
          <w:p w14:paraId="50E7A7A1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Телия Ханифа Галимзяновна, воспитатель по обучению детей татарскому языку</w:t>
            </w:r>
          </w:p>
          <w:p w14:paraId="6216B80F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Габдрахманова Алия Халилевна, воспитатель</w:t>
            </w:r>
          </w:p>
        </w:tc>
        <w:tc>
          <w:tcPr>
            <w:tcW w:w="810" w:type="dxa"/>
            <w:shd w:val="clear" w:color="auto" w:fill="auto"/>
          </w:tcPr>
          <w:p w14:paraId="1C9FF8D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0D789DD0" w14:textId="77777777" w:rsidTr="00087F9A">
        <w:tc>
          <w:tcPr>
            <w:tcW w:w="768" w:type="dxa"/>
            <w:shd w:val="clear" w:color="auto" w:fill="auto"/>
          </w:tcPr>
          <w:p w14:paraId="5E8A68EE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EE86685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Нигматуллина Лилиана</w:t>
            </w:r>
          </w:p>
        </w:tc>
        <w:tc>
          <w:tcPr>
            <w:tcW w:w="2657" w:type="dxa"/>
            <w:shd w:val="clear" w:color="auto" w:fill="auto"/>
          </w:tcPr>
          <w:p w14:paraId="34B20A62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МАДОУ «Детский сад комбинированного вида № 109 «Курай»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D451410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 «Плохо девочкой мне жить» </w:t>
            </w:r>
          </w:p>
        </w:tc>
        <w:tc>
          <w:tcPr>
            <w:tcW w:w="920" w:type="dxa"/>
            <w:shd w:val="clear" w:color="auto" w:fill="auto"/>
          </w:tcPr>
          <w:p w14:paraId="4E1F8812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2AB407B6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Ахметова Эндже Галиевна–музыкальный руководитель,</w:t>
            </w:r>
          </w:p>
          <w:p w14:paraId="57989D8B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Газизова Гульназ Ниязовна - воспитатель</w:t>
            </w:r>
          </w:p>
        </w:tc>
        <w:tc>
          <w:tcPr>
            <w:tcW w:w="810" w:type="dxa"/>
            <w:shd w:val="clear" w:color="auto" w:fill="auto"/>
          </w:tcPr>
          <w:p w14:paraId="14E0C1D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743C6823" w14:textId="77777777" w:rsidTr="00087F9A">
        <w:tc>
          <w:tcPr>
            <w:tcW w:w="768" w:type="dxa"/>
            <w:shd w:val="clear" w:color="auto" w:fill="auto"/>
          </w:tcPr>
          <w:p w14:paraId="674AE617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F69DCA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Новотрясова</w:t>
            </w:r>
          </w:p>
          <w:p w14:paraId="5B435D9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Софья</w:t>
            </w:r>
          </w:p>
        </w:tc>
        <w:tc>
          <w:tcPr>
            <w:tcW w:w="2657" w:type="dxa"/>
            <w:shd w:val="clear" w:color="auto" w:fill="auto"/>
          </w:tcPr>
          <w:p w14:paraId="42696E8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«Центр развития ребенка – детский сад</w:t>
            </w:r>
          </w:p>
          <w:p w14:paraId="61C1E54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№ 104 «Бэлэкэч»</w:t>
            </w:r>
          </w:p>
          <w:p w14:paraId="668552B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3C24D3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«Божий дар».</w:t>
            </w:r>
          </w:p>
        </w:tc>
        <w:tc>
          <w:tcPr>
            <w:tcW w:w="920" w:type="dxa"/>
            <w:shd w:val="clear" w:color="auto" w:fill="auto"/>
          </w:tcPr>
          <w:p w14:paraId="7018BC3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7FF9CBF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Тырышкина</w:t>
            </w:r>
          </w:p>
          <w:p w14:paraId="2D12CD4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Елена Николаевна.</w:t>
            </w:r>
          </w:p>
          <w:p w14:paraId="4559CAB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Карамуллина Гульнар Тагировна</w:t>
            </w:r>
          </w:p>
        </w:tc>
        <w:tc>
          <w:tcPr>
            <w:tcW w:w="810" w:type="dxa"/>
            <w:shd w:val="clear" w:color="auto" w:fill="auto"/>
          </w:tcPr>
          <w:p w14:paraId="20C3025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C74FBFE" w14:textId="77777777" w:rsidTr="00087F9A">
        <w:tc>
          <w:tcPr>
            <w:tcW w:w="768" w:type="dxa"/>
            <w:shd w:val="clear" w:color="auto" w:fill="auto"/>
          </w:tcPr>
          <w:p w14:paraId="4C7405F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A14D8E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Нургалиева Ильвина</w:t>
            </w:r>
          </w:p>
        </w:tc>
        <w:tc>
          <w:tcPr>
            <w:tcW w:w="2657" w:type="dxa"/>
            <w:shd w:val="clear" w:color="auto" w:fill="auto"/>
          </w:tcPr>
          <w:p w14:paraId="2CD0D98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703" w:type="dxa"/>
            <w:shd w:val="clear" w:color="auto" w:fill="auto"/>
          </w:tcPr>
          <w:p w14:paraId="6336B75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«Энҗе-мәрҗәнкалфагым» Резеда Валиева</w:t>
            </w:r>
          </w:p>
        </w:tc>
        <w:tc>
          <w:tcPr>
            <w:tcW w:w="920" w:type="dxa"/>
            <w:shd w:val="clear" w:color="auto" w:fill="auto"/>
          </w:tcPr>
          <w:p w14:paraId="4524322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18A5398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ЗагидуллинаТанзиляИскандаровна</w:t>
            </w:r>
          </w:p>
        </w:tc>
        <w:tc>
          <w:tcPr>
            <w:tcW w:w="810" w:type="dxa"/>
            <w:shd w:val="clear" w:color="auto" w:fill="auto"/>
          </w:tcPr>
          <w:p w14:paraId="159C690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A8D90BB" w14:textId="77777777" w:rsidTr="00087F9A">
        <w:tc>
          <w:tcPr>
            <w:tcW w:w="768" w:type="dxa"/>
            <w:shd w:val="clear" w:color="auto" w:fill="auto"/>
          </w:tcPr>
          <w:p w14:paraId="1EF414B2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4CAA6D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Нуриев Эмир</w:t>
            </w:r>
          </w:p>
        </w:tc>
        <w:tc>
          <w:tcPr>
            <w:tcW w:w="2657" w:type="dxa"/>
            <w:shd w:val="clear" w:color="auto" w:fill="auto"/>
          </w:tcPr>
          <w:p w14:paraId="3D6F461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 «Детский сад комбинированного вида  №95 «Балкыш»</w:t>
            </w:r>
          </w:p>
          <w:p w14:paraId="70E0E53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Города Набережные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Челны</w:t>
            </w:r>
          </w:p>
        </w:tc>
        <w:tc>
          <w:tcPr>
            <w:tcW w:w="1703" w:type="dxa"/>
            <w:shd w:val="clear" w:color="auto" w:fill="auto"/>
          </w:tcPr>
          <w:p w14:paraId="7EC5D79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 «Лес» </w:t>
            </w:r>
          </w:p>
          <w:p w14:paraId="06ED156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Ждалиль</w:t>
            </w:r>
          </w:p>
        </w:tc>
        <w:tc>
          <w:tcPr>
            <w:tcW w:w="920" w:type="dxa"/>
            <w:shd w:val="clear" w:color="auto" w:fill="auto"/>
          </w:tcPr>
          <w:p w14:paraId="5059C30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1E9C353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Руководитель:</w:t>
            </w:r>
          </w:p>
          <w:p w14:paraId="69B17B7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Рамазанова Миляуша Наилевна</w:t>
            </w:r>
          </w:p>
          <w:p w14:paraId="58DAFFF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Педагог: Соленова Татьяна Сергеевна</w:t>
            </w:r>
          </w:p>
        </w:tc>
        <w:tc>
          <w:tcPr>
            <w:tcW w:w="810" w:type="dxa"/>
            <w:shd w:val="clear" w:color="auto" w:fill="auto"/>
          </w:tcPr>
          <w:p w14:paraId="649B72B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2B0075" w:rsidRPr="00E939D8" w14:paraId="60762EC1" w14:textId="77777777" w:rsidTr="00087F9A">
        <w:tc>
          <w:tcPr>
            <w:tcW w:w="768" w:type="dxa"/>
            <w:shd w:val="clear" w:color="auto" w:fill="auto"/>
          </w:tcPr>
          <w:p w14:paraId="63F6282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56E5DC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Пронин Семен</w:t>
            </w:r>
          </w:p>
        </w:tc>
        <w:tc>
          <w:tcPr>
            <w:tcW w:w="2657" w:type="dxa"/>
            <w:shd w:val="clear" w:color="auto" w:fill="auto"/>
          </w:tcPr>
          <w:p w14:paraId="26110C7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д\с «Непоседы» №113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7718E5D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Валентин Берестов «Про машину»</w:t>
            </w:r>
          </w:p>
        </w:tc>
        <w:tc>
          <w:tcPr>
            <w:tcW w:w="920" w:type="dxa"/>
            <w:shd w:val="clear" w:color="auto" w:fill="auto"/>
          </w:tcPr>
          <w:p w14:paraId="1137099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группа-</w:t>
            </w:r>
          </w:p>
          <w:p w14:paraId="077758E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089A12C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Хрусталева Ксения Михайловна- </w:t>
            </w:r>
          </w:p>
          <w:p w14:paraId="19CEF7A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Исанова Гулия Фаритовна</w:t>
            </w:r>
          </w:p>
        </w:tc>
        <w:tc>
          <w:tcPr>
            <w:tcW w:w="810" w:type="dxa"/>
            <w:shd w:val="clear" w:color="auto" w:fill="auto"/>
          </w:tcPr>
          <w:p w14:paraId="33FF33E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D02E2CF" w14:textId="77777777" w:rsidTr="00087F9A">
        <w:tc>
          <w:tcPr>
            <w:tcW w:w="768" w:type="dxa"/>
            <w:shd w:val="clear" w:color="auto" w:fill="auto"/>
          </w:tcPr>
          <w:p w14:paraId="30EC9129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E898CB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Ракипов Ильяс </w:t>
            </w:r>
          </w:p>
        </w:tc>
        <w:tc>
          <w:tcPr>
            <w:tcW w:w="2657" w:type="dxa"/>
            <w:shd w:val="clear" w:color="auto" w:fill="auto"/>
          </w:tcPr>
          <w:p w14:paraId="7DE8128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</w:t>
            </w:r>
          </w:p>
          <w:p w14:paraId="4B1AF0C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города Набережные Челны </w:t>
            </w:r>
          </w:p>
          <w:p w14:paraId="6392C26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bookmarkStart w:id="1" w:name="_Hlk52441189"/>
            <w:r w:rsidRPr="00E939D8">
              <w:rPr>
                <w:rFonts w:ascii="Times New Roman" w:eastAsia="Calibri" w:hAnsi="Times New Roman"/>
                <w:lang w:eastAsia="en-US"/>
              </w:rPr>
              <w:t>«Детский сад общеразвивающего вида с приоритетным осуществлением деятельности</w:t>
            </w:r>
          </w:p>
          <w:p w14:paraId="1038BC4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по познавательно-речевому направлению развития воспитанников № 127 «Друзья»</w:t>
            </w:r>
            <w:bookmarkEnd w:id="1"/>
          </w:p>
        </w:tc>
        <w:tc>
          <w:tcPr>
            <w:tcW w:w="1703" w:type="dxa"/>
            <w:shd w:val="clear" w:color="auto" w:fill="auto"/>
          </w:tcPr>
          <w:p w14:paraId="6B9C38A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М.Җәлил «Каракпеси»</w:t>
            </w:r>
          </w:p>
        </w:tc>
        <w:tc>
          <w:tcPr>
            <w:tcW w:w="920" w:type="dxa"/>
            <w:shd w:val="clear" w:color="auto" w:fill="auto"/>
          </w:tcPr>
          <w:p w14:paraId="63371DD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5481790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Ханнанова Лейсан Расимовна, Тангишева Гузалия Рашитовна. </w:t>
            </w:r>
          </w:p>
        </w:tc>
        <w:tc>
          <w:tcPr>
            <w:tcW w:w="810" w:type="dxa"/>
            <w:shd w:val="clear" w:color="auto" w:fill="auto"/>
          </w:tcPr>
          <w:p w14:paraId="060D084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157C8EB7" w14:textId="77777777" w:rsidTr="00087F9A">
        <w:tc>
          <w:tcPr>
            <w:tcW w:w="768" w:type="dxa"/>
            <w:shd w:val="clear" w:color="auto" w:fill="auto"/>
          </w:tcPr>
          <w:p w14:paraId="32C3EB54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127BDF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Сабирова Карина</w:t>
            </w:r>
          </w:p>
        </w:tc>
        <w:tc>
          <w:tcPr>
            <w:tcW w:w="2657" w:type="dxa"/>
            <w:shd w:val="clear" w:color="auto" w:fill="auto"/>
          </w:tcPr>
          <w:p w14:paraId="0CAFC5B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города Набережные Челны «Детский сад общеразвивающего вида с приоритетным осуществлением деятельности по познавательно-речевому направлению развития воспитанников № 113 «Непоседы»</w:t>
            </w:r>
          </w:p>
        </w:tc>
        <w:tc>
          <w:tcPr>
            <w:tcW w:w="1703" w:type="dxa"/>
            <w:shd w:val="clear" w:color="auto" w:fill="auto"/>
          </w:tcPr>
          <w:p w14:paraId="4E4193B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«Муха-Цокотуха», </w:t>
            </w:r>
          </w:p>
        </w:tc>
        <w:tc>
          <w:tcPr>
            <w:tcW w:w="920" w:type="dxa"/>
            <w:shd w:val="clear" w:color="auto" w:fill="auto"/>
          </w:tcPr>
          <w:p w14:paraId="44CBB15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555F076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Бахтиева Гузалия Ирековна,</w:t>
            </w:r>
          </w:p>
          <w:p w14:paraId="39AB1DF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Шакирова Айзиля Георгиевна</w:t>
            </w:r>
          </w:p>
        </w:tc>
        <w:tc>
          <w:tcPr>
            <w:tcW w:w="810" w:type="dxa"/>
            <w:shd w:val="clear" w:color="auto" w:fill="auto"/>
          </w:tcPr>
          <w:p w14:paraId="74A9144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4CCD7C8" w14:textId="77777777" w:rsidTr="00087F9A">
        <w:tc>
          <w:tcPr>
            <w:tcW w:w="768" w:type="dxa"/>
            <w:shd w:val="clear" w:color="auto" w:fill="auto"/>
          </w:tcPr>
          <w:p w14:paraId="667BB38E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2A44DD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Сабитов Рамазан </w:t>
            </w:r>
          </w:p>
        </w:tc>
        <w:tc>
          <w:tcPr>
            <w:tcW w:w="2657" w:type="dxa"/>
            <w:shd w:val="clear" w:color="auto" w:fill="auto"/>
          </w:tcPr>
          <w:p w14:paraId="644A0EB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Детский сад № 82 «Подсолнушек», город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08242AE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6E8E82E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6C40F7D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Сагдеева Альбина Альбертовна</w:t>
            </w:r>
          </w:p>
        </w:tc>
        <w:tc>
          <w:tcPr>
            <w:tcW w:w="810" w:type="dxa"/>
            <w:shd w:val="clear" w:color="auto" w:fill="auto"/>
          </w:tcPr>
          <w:p w14:paraId="136FD862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78D2481D" w14:textId="77777777" w:rsidTr="00087F9A">
        <w:tc>
          <w:tcPr>
            <w:tcW w:w="768" w:type="dxa"/>
            <w:shd w:val="clear" w:color="auto" w:fill="auto"/>
          </w:tcPr>
          <w:p w14:paraId="017EE5A2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C3C206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Садиков Самат</w:t>
            </w:r>
          </w:p>
        </w:tc>
        <w:tc>
          <w:tcPr>
            <w:tcW w:w="2657" w:type="dxa"/>
            <w:shd w:val="clear" w:color="auto" w:fill="auto"/>
          </w:tcPr>
          <w:p w14:paraId="29B35A12" w14:textId="77777777" w:rsidR="002B0075" w:rsidRPr="00E939D8" w:rsidRDefault="002B0075" w:rsidP="002B0075">
            <w:pPr>
              <w:pStyle w:val="a6"/>
            </w:pPr>
            <w:r w:rsidRPr="00E939D8">
              <w:rPr>
                <w:sz w:val="22"/>
              </w:rPr>
              <w:t xml:space="preserve">МБДОУ «Детский сад комбинированного вида №18 «Улыбка» г. Азнакаево Азнакаевского муниципального района </w:t>
            </w:r>
          </w:p>
        </w:tc>
        <w:tc>
          <w:tcPr>
            <w:tcW w:w="1703" w:type="dxa"/>
            <w:shd w:val="clear" w:color="auto" w:fill="auto"/>
          </w:tcPr>
          <w:p w14:paraId="60933D5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«Детство», И.Суриков</w:t>
            </w:r>
          </w:p>
        </w:tc>
        <w:tc>
          <w:tcPr>
            <w:tcW w:w="920" w:type="dxa"/>
            <w:shd w:val="clear" w:color="auto" w:fill="auto"/>
          </w:tcPr>
          <w:p w14:paraId="0BA4A2B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46035991" w14:textId="77777777" w:rsidR="002B0075" w:rsidRPr="00E939D8" w:rsidRDefault="002B0075" w:rsidP="002B0075">
            <w:pPr>
              <w:pStyle w:val="a6"/>
              <w:rPr>
                <w:sz w:val="22"/>
              </w:rPr>
            </w:pPr>
            <w:r w:rsidRPr="00E939D8">
              <w:rPr>
                <w:sz w:val="22"/>
              </w:rPr>
              <w:t>Мустафина АйгульФанисовна, воспитатель,</w:t>
            </w:r>
          </w:p>
          <w:p w14:paraId="098FD8A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6E777BB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BBB02FE" w14:textId="77777777" w:rsidTr="00087F9A">
        <w:tc>
          <w:tcPr>
            <w:tcW w:w="768" w:type="dxa"/>
            <w:shd w:val="clear" w:color="auto" w:fill="auto"/>
          </w:tcPr>
          <w:p w14:paraId="36256D8F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54E8C58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Салахиева Зиля</w:t>
            </w:r>
          </w:p>
        </w:tc>
        <w:tc>
          <w:tcPr>
            <w:tcW w:w="2657" w:type="dxa"/>
            <w:shd w:val="clear" w:color="auto" w:fill="auto"/>
          </w:tcPr>
          <w:p w14:paraId="00EE262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703" w:type="dxa"/>
            <w:shd w:val="clear" w:color="auto" w:fill="auto"/>
          </w:tcPr>
          <w:p w14:paraId="4B399D4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Йолдыз Шарапова «Җаен таптым»</w:t>
            </w:r>
          </w:p>
        </w:tc>
        <w:tc>
          <w:tcPr>
            <w:tcW w:w="920" w:type="dxa"/>
            <w:shd w:val="clear" w:color="auto" w:fill="auto"/>
          </w:tcPr>
          <w:p w14:paraId="7C5365B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2672EAC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Загидуллина Танзиля Искандаровна, </w:t>
            </w:r>
          </w:p>
          <w:p w14:paraId="21A5124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Фасхиева Гульназ Фаридовна</w:t>
            </w:r>
          </w:p>
        </w:tc>
        <w:tc>
          <w:tcPr>
            <w:tcW w:w="810" w:type="dxa"/>
            <w:shd w:val="clear" w:color="auto" w:fill="auto"/>
          </w:tcPr>
          <w:p w14:paraId="54BB2D0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7AF6422F" w14:textId="77777777" w:rsidTr="00087F9A">
        <w:tc>
          <w:tcPr>
            <w:tcW w:w="768" w:type="dxa"/>
            <w:shd w:val="clear" w:color="auto" w:fill="auto"/>
          </w:tcPr>
          <w:p w14:paraId="406E8C83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C1146F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Азалия</w:t>
            </w:r>
          </w:p>
        </w:tc>
        <w:tc>
          <w:tcPr>
            <w:tcW w:w="2657" w:type="dxa"/>
            <w:shd w:val="clear" w:color="auto" w:fill="auto"/>
          </w:tcPr>
          <w:p w14:paraId="6DDB851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№21 «Радость»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198D687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h. Такташ</w:t>
            </w:r>
          </w:p>
          <w:p w14:paraId="60ECB3F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«Тәүфыйклы песи”</w:t>
            </w:r>
          </w:p>
        </w:tc>
        <w:tc>
          <w:tcPr>
            <w:tcW w:w="920" w:type="dxa"/>
            <w:shd w:val="clear" w:color="auto" w:fill="auto"/>
          </w:tcPr>
          <w:p w14:paraId="73C08FF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3D6038B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Исламова Флюса Тулбариевна</w:t>
            </w:r>
          </w:p>
          <w:p w14:paraId="2F6CCF0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Кравченко Ирина Геннадь евна</w:t>
            </w:r>
          </w:p>
        </w:tc>
        <w:tc>
          <w:tcPr>
            <w:tcW w:w="810" w:type="dxa"/>
            <w:shd w:val="clear" w:color="auto" w:fill="auto"/>
          </w:tcPr>
          <w:p w14:paraId="7C4EED65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069CB471" w14:textId="77777777" w:rsidTr="00087F9A">
        <w:tc>
          <w:tcPr>
            <w:tcW w:w="768" w:type="dxa"/>
            <w:shd w:val="clear" w:color="auto" w:fill="auto"/>
          </w:tcPr>
          <w:p w14:paraId="54560713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35A437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Рамина</w:t>
            </w:r>
          </w:p>
        </w:tc>
        <w:tc>
          <w:tcPr>
            <w:tcW w:w="2657" w:type="dxa"/>
            <w:shd w:val="clear" w:color="auto" w:fill="auto"/>
          </w:tcPr>
          <w:p w14:paraId="38D9E9D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«Центр развития ребёнка - детский сад № 111 «Батыр»</w:t>
            </w:r>
          </w:p>
          <w:p w14:paraId="1AEDBCB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D6EAFB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Җәлил</w:t>
            </w:r>
          </w:p>
          <w:p w14:paraId="0A5818D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«Кызыл ромашка»</w:t>
            </w:r>
          </w:p>
        </w:tc>
        <w:tc>
          <w:tcPr>
            <w:tcW w:w="920" w:type="dxa"/>
            <w:shd w:val="clear" w:color="auto" w:fill="auto"/>
          </w:tcPr>
          <w:p w14:paraId="70BE82C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57AC7B8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Богатова Анастасия Викторовна- </w:t>
            </w:r>
          </w:p>
          <w:p w14:paraId="0F0C363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Мавлиева Занфира Ситдиковна-</w:t>
            </w:r>
          </w:p>
          <w:p w14:paraId="6289016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Шакурова Алиня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Ринатовна- </w:t>
            </w:r>
          </w:p>
        </w:tc>
        <w:tc>
          <w:tcPr>
            <w:tcW w:w="810" w:type="dxa"/>
            <w:shd w:val="clear" w:color="auto" w:fill="auto"/>
          </w:tcPr>
          <w:p w14:paraId="3D086879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2B0075" w:rsidRPr="00E939D8" w14:paraId="503CF3AF" w14:textId="77777777" w:rsidTr="00087F9A">
        <w:tc>
          <w:tcPr>
            <w:tcW w:w="768" w:type="dxa"/>
            <w:shd w:val="clear" w:color="auto" w:fill="auto"/>
          </w:tcPr>
          <w:p w14:paraId="44C2F54B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6491877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Салахова Самира</w:t>
            </w:r>
          </w:p>
        </w:tc>
        <w:tc>
          <w:tcPr>
            <w:tcW w:w="2657" w:type="dxa"/>
            <w:shd w:val="clear" w:color="auto" w:fill="auto"/>
          </w:tcPr>
          <w:p w14:paraId="3D3C3505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МБДОУ «Детский сад №92 «Голбакча» 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9CAC59A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Р.Миннуллин</w:t>
            </w:r>
          </w:p>
          <w:p w14:paraId="030B750C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«Энекэш кирэк мина»</w:t>
            </w:r>
          </w:p>
        </w:tc>
        <w:tc>
          <w:tcPr>
            <w:tcW w:w="920" w:type="dxa"/>
            <w:shd w:val="clear" w:color="auto" w:fill="auto"/>
          </w:tcPr>
          <w:p w14:paraId="69960780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3BAAB7E8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Салахова Диляра Рафкатовна</w:t>
            </w:r>
          </w:p>
          <w:p w14:paraId="1F5E1A2C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Камалова Айгуль Агзаповна</w:t>
            </w:r>
          </w:p>
        </w:tc>
        <w:tc>
          <w:tcPr>
            <w:tcW w:w="810" w:type="dxa"/>
            <w:shd w:val="clear" w:color="auto" w:fill="auto"/>
          </w:tcPr>
          <w:p w14:paraId="781ECA1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B0075" w:rsidRPr="00E939D8" w14:paraId="4CD6C9CC" w14:textId="77777777" w:rsidTr="00087F9A">
        <w:tc>
          <w:tcPr>
            <w:tcW w:w="768" w:type="dxa"/>
            <w:shd w:val="clear" w:color="auto" w:fill="auto"/>
          </w:tcPr>
          <w:p w14:paraId="4D5D541E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070F10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Салимгараев Кямран</w:t>
            </w:r>
          </w:p>
        </w:tc>
        <w:tc>
          <w:tcPr>
            <w:tcW w:w="2657" w:type="dxa"/>
            <w:shd w:val="clear" w:color="auto" w:fill="auto"/>
          </w:tcPr>
          <w:p w14:paraId="57DC0D4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Творческое пространство OneBeat Детский сад </w:t>
            </w:r>
          </w:p>
          <w:p w14:paraId="2FF67EA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№ 158 комбинированного вида с татарским языком воспитания и обучения г. Казань</w:t>
            </w:r>
          </w:p>
        </w:tc>
        <w:tc>
          <w:tcPr>
            <w:tcW w:w="1703" w:type="dxa"/>
            <w:shd w:val="clear" w:color="auto" w:fill="auto"/>
          </w:tcPr>
          <w:p w14:paraId="1E651A3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«Все на всех» </w:t>
            </w:r>
          </w:p>
          <w:p w14:paraId="27AC8D0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Агния Барто</w:t>
            </w:r>
          </w:p>
        </w:tc>
        <w:tc>
          <w:tcPr>
            <w:tcW w:w="920" w:type="dxa"/>
            <w:shd w:val="clear" w:color="auto" w:fill="auto"/>
          </w:tcPr>
          <w:p w14:paraId="21A9EFA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0F5A909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Салимгараева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Алсу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Равгатовна</w:t>
            </w:r>
          </w:p>
          <w:p w14:paraId="2068AA1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Гафиятуллина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Раиля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Рамилевна</w:t>
            </w:r>
          </w:p>
        </w:tc>
        <w:tc>
          <w:tcPr>
            <w:tcW w:w="810" w:type="dxa"/>
            <w:shd w:val="clear" w:color="auto" w:fill="auto"/>
          </w:tcPr>
          <w:p w14:paraId="6A51527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7202A2F5" w14:textId="77777777" w:rsidTr="00087F9A">
        <w:tc>
          <w:tcPr>
            <w:tcW w:w="768" w:type="dxa"/>
            <w:shd w:val="clear" w:color="auto" w:fill="auto"/>
          </w:tcPr>
          <w:p w14:paraId="6708740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A57C6A6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 xml:space="preserve">Салихова Ралина </w:t>
            </w:r>
          </w:p>
        </w:tc>
        <w:tc>
          <w:tcPr>
            <w:tcW w:w="2657" w:type="dxa"/>
            <w:shd w:val="clear" w:color="auto" w:fill="auto"/>
          </w:tcPr>
          <w:p w14:paraId="246C9830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МБДОУ "Ляйсан" Муслюмовского муниципального  района   Республики Татарстан;</w:t>
            </w:r>
          </w:p>
        </w:tc>
        <w:tc>
          <w:tcPr>
            <w:tcW w:w="1703" w:type="dxa"/>
            <w:shd w:val="clear" w:color="auto" w:fill="auto"/>
          </w:tcPr>
          <w:p w14:paraId="751720A8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“Әнибулыпкарадым,әтибулып карадым”, Мөҗәһит Әхмәтҗәнов</w:t>
            </w:r>
          </w:p>
        </w:tc>
        <w:tc>
          <w:tcPr>
            <w:tcW w:w="920" w:type="dxa"/>
            <w:shd w:val="clear" w:color="auto" w:fill="auto"/>
          </w:tcPr>
          <w:p w14:paraId="134CC837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5 лет</w:t>
            </w:r>
          </w:p>
          <w:p w14:paraId="03A9B123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1FFD4650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 xml:space="preserve">Салихова Гульназ Назметдиновна, </w:t>
            </w:r>
          </w:p>
        </w:tc>
        <w:tc>
          <w:tcPr>
            <w:tcW w:w="810" w:type="dxa"/>
            <w:shd w:val="clear" w:color="auto" w:fill="auto"/>
          </w:tcPr>
          <w:p w14:paraId="527F203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B0075" w:rsidRPr="00E939D8" w14:paraId="71BB608A" w14:textId="77777777" w:rsidTr="00087F9A">
        <w:tc>
          <w:tcPr>
            <w:tcW w:w="768" w:type="dxa"/>
            <w:shd w:val="clear" w:color="auto" w:fill="auto"/>
          </w:tcPr>
          <w:p w14:paraId="6A3282D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ED188D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Самигуллина Камилла</w:t>
            </w:r>
          </w:p>
        </w:tc>
        <w:tc>
          <w:tcPr>
            <w:tcW w:w="2657" w:type="dxa"/>
            <w:shd w:val="clear" w:color="auto" w:fill="auto"/>
          </w:tcPr>
          <w:p w14:paraId="377B255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    «Центр развития ребенка – детский сад №83«Фея»</w:t>
            </w:r>
          </w:p>
        </w:tc>
        <w:tc>
          <w:tcPr>
            <w:tcW w:w="1703" w:type="dxa"/>
            <w:shd w:val="clear" w:color="auto" w:fill="auto"/>
          </w:tcPr>
          <w:p w14:paraId="0A54BC9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«Вороватый котёнок»</w:t>
            </w:r>
          </w:p>
        </w:tc>
        <w:tc>
          <w:tcPr>
            <w:tcW w:w="920" w:type="dxa"/>
            <w:shd w:val="clear" w:color="auto" w:fill="auto"/>
          </w:tcPr>
          <w:p w14:paraId="6FD3F75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31C3F86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Кандрова Елена Александровна </w:t>
            </w:r>
          </w:p>
        </w:tc>
        <w:tc>
          <w:tcPr>
            <w:tcW w:w="810" w:type="dxa"/>
            <w:shd w:val="clear" w:color="auto" w:fill="auto"/>
          </w:tcPr>
          <w:p w14:paraId="461D6BB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0B57FE8B" w14:textId="77777777" w:rsidTr="00087F9A">
        <w:tc>
          <w:tcPr>
            <w:tcW w:w="768" w:type="dxa"/>
            <w:shd w:val="clear" w:color="auto" w:fill="auto"/>
          </w:tcPr>
          <w:p w14:paraId="3C738C63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7DD8E5A" w14:textId="77777777" w:rsidR="002B0075" w:rsidRPr="00E939D8" w:rsidRDefault="002B0075" w:rsidP="002B0075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Сафин Самат</w:t>
            </w:r>
          </w:p>
          <w:p w14:paraId="49AAEB1C" w14:textId="77777777" w:rsidR="002B0075" w:rsidRPr="00E939D8" w:rsidRDefault="002B0075" w:rsidP="002B0075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(6 лет)</w:t>
            </w:r>
          </w:p>
        </w:tc>
        <w:tc>
          <w:tcPr>
            <w:tcW w:w="2657" w:type="dxa"/>
            <w:shd w:val="clear" w:color="auto" w:fill="auto"/>
          </w:tcPr>
          <w:p w14:paraId="3D0A77E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Детский сад №15 «Кубэлэк»</w:t>
            </w:r>
          </w:p>
          <w:p w14:paraId="55A68D84" w14:textId="77777777" w:rsidR="002B0075" w:rsidRPr="00E939D8" w:rsidRDefault="002B0075" w:rsidP="002B0075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718FEE6C" w14:textId="77777777" w:rsidR="002B0075" w:rsidRPr="00E939D8" w:rsidRDefault="002B0075" w:rsidP="002B00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«Зимнее утро»</w:t>
            </w:r>
          </w:p>
          <w:p w14:paraId="39BA8D89" w14:textId="77777777" w:rsidR="002B0075" w:rsidRPr="00E939D8" w:rsidRDefault="002B0075" w:rsidP="002B00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(Пушкин А.С.) </w:t>
            </w:r>
          </w:p>
        </w:tc>
        <w:tc>
          <w:tcPr>
            <w:tcW w:w="920" w:type="dxa"/>
            <w:shd w:val="clear" w:color="auto" w:fill="auto"/>
          </w:tcPr>
          <w:p w14:paraId="44D4949D" w14:textId="77777777" w:rsidR="002B0075" w:rsidRPr="00E939D8" w:rsidRDefault="002B0075" w:rsidP="002B0075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2A562EB1" w14:textId="77777777" w:rsidR="002B0075" w:rsidRPr="00E939D8" w:rsidRDefault="002B0075" w:rsidP="002B00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Валеева  Эльвира Рафиловна</w:t>
            </w:r>
          </w:p>
          <w:p w14:paraId="474A061B" w14:textId="77777777" w:rsidR="002B0075" w:rsidRPr="00E939D8" w:rsidRDefault="002B0075" w:rsidP="002B00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7DD9106C" w14:textId="77777777" w:rsidR="002B0075" w:rsidRPr="00E939D8" w:rsidRDefault="002B0075" w:rsidP="002B00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3E197BD" w14:textId="77777777" w:rsidTr="00087F9A">
        <w:tc>
          <w:tcPr>
            <w:tcW w:w="768" w:type="dxa"/>
            <w:shd w:val="clear" w:color="auto" w:fill="auto"/>
          </w:tcPr>
          <w:p w14:paraId="49CCBEFC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EC7B4F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Сафина Айлина</w:t>
            </w:r>
          </w:p>
        </w:tc>
        <w:tc>
          <w:tcPr>
            <w:tcW w:w="2657" w:type="dxa"/>
            <w:shd w:val="clear" w:color="auto" w:fill="auto"/>
          </w:tcPr>
          <w:p w14:paraId="5E77603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4B420E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Лилия Гиматдинова</w:t>
            </w:r>
          </w:p>
          <w:p w14:paraId="2D5F642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“Кыш бабай”</w:t>
            </w:r>
          </w:p>
        </w:tc>
        <w:tc>
          <w:tcPr>
            <w:tcW w:w="920" w:type="dxa"/>
            <w:shd w:val="clear" w:color="auto" w:fill="auto"/>
          </w:tcPr>
          <w:p w14:paraId="3F933B3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(4года)</w:t>
            </w:r>
          </w:p>
        </w:tc>
        <w:tc>
          <w:tcPr>
            <w:tcW w:w="2057" w:type="dxa"/>
            <w:shd w:val="clear" w:color="auto" w:fill="auto"/>
          </w:tcPr>
          <w:p w14:paraId="0E5456A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Зиганшина Алия Нурулловна,</w:t>
            </w:r>
          </w:p>
          <w:p w14:paraId="548DD13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Файзрахманова Эльвира Мисхатовна,</w:t>
            </w:r>
          </w:p>
          <w:p w14:paraId="5F9FDE7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Шайхуллина Светлана Марселовна.</w:t>
            </w:r>
          </w:p>
        </w:tc>
        <w:tc>
          <w:tcPr>
            <w:tcW w:w="810" w:type="dxa"/>
            <w:shd w:val="clear" w:color="auto" w:fill="auto"/>
          </w:tcPr>
          <w:p w14:paraId="1326002E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242474D" w14:textId="77777777" w:rsidTr="00087F9A">
        <w:tc>
          <w:tcPr>
            <w:tcW w:w="768" w:type="dxa"/>
            <w:shd w:val="clear" w:color="auto" w:fill="auto"/>
          </w:tcPr>
          <w:p w14:paraId="7086FBE2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579FF3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Сергеева Арина</w:t>
            </w:r>
          </w:p>
        </w:tc>
        <w:tc>
          <w:tcPr>
            <w:tcW w:w="2657" w:type="dxa"/>
            <w:shd w:val="clear" w:color="auto" w:fill="auto"/>
          </w:tcPr>
          <w:p w14:paraId="3440D36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35FAB18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Агния Барто "В театре"</w:t>
            </w:r>
          </w:p>
        </w:tc>
        <w:tc>
          <w:tcPr>
            <w:tcW w:w="920" w:type="dxa"/>
            <w:shd w:val="clear" w:color="auto" w:fill="auto"/>
          </w:tcPr>
          <w:p w14:paraId="6D79F1E4" w14:textId="77777777" w:rsidR="002B0075" w:rsidRPr="00E939D8" w:rsidRDefault="002B0075" w:rsidP="002B007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7A41B43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Владимирова Елена Николаевна,</w:t>
            </w:r>
          </w:p>
          <w:p w14:paraId="45AB432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Ахметшина Назиля Фагимовна,</w:t>
            </w:r>
          </w:p>
          <w:p w14:paraId="563CDAC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77A2F948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51CFB7B2" w14:textId="77777777" w:rsidTr="00087F9A">
        <w:tc>
          <w:tcPr>
            <w:tcW w:w="768" w:type="dxa"/>
            <w:shd w:val="clear" w:color="auto" w:fill="auto"/>
          </w:tcPr>
          <w:p w14:paraId="03B63077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F6DF06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Сибгатова Рузалина</w:t>
            </w:r>
          </w:p>
        </w:tc>
        <w:tc>
          <w:tcPr>
            <w:tcW w:w="2657" w:type="dxa"/>
            <w:shd w:val="clear" w:color="auto" w:fill="auto"/>
          </w:tcPr>
          <w:p w14:paraId="37ABF7C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МАДОУ г. .Набережные Челны «Детский сад общеразвивающего вида с приоритетным осуществлением деятельности по познавательно-речевому направлению развития воспитанников </w:t>
            </w:r>
          </w:p>
          <w:p w14:paraId="5B4D8A3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№ 114 «Челнинская мозаика»</w:t>
            </w:r>
          </w:p>
        </w:tc>
        <w:tc>
          <w:tcPr>
            <w:tcW w:w="1703" w:type="dxa"/>
            <w:shd w:val="clear" w:color="auto" w:fill="auto"/>
          </w:tcPr>
          <w:p w14:paraId="48BB988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М. Пляцковский «Урок дружбы»</w:t>
            </w:r>
          </w:p>
        </w:tc>
        <w:tc>
          <w:tcPr>
            <w:tcW w:w="920" w:type="dxa"/>
            <w:shd w:val="clear" w:color="auto" w:fill="auto"/>
          </w:tcPr>
          <w:p w14:paraId="5FD6356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37CB6E2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Педагоги– Гильмутдинова Гульназ Римовна, Сунгатуллина Миляуша  Рифкатовна. </w:t>
            </w:r>
          </w:p>
        </w:tc>
        <w:tc>
          <w:tcPr>
            <w:tcW w:w="810" w:type="dxa"/>
            <w:shd w:val="clear" w:color="auto" w:fill="auto"/>
          </w:tcPr>
          <w:p w14:paraId="124DE82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0E8563B7" w14:textId="77777777" w:rsidTr="00087F9A">
        <w:tc>
          <w:tcPr>
            <w:tcW w:w="768" w:type="dxa"/>
            <w:shd w:val="clear" w:color="auto" w:fill="auto"/>
          </w:tcPr>
          <w:p w14:paraId="28C702DB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5C5413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Сизова Арина</w:t>
            </w:r>
          </w:p>
        </w:tc>
        <w:tc>
          <w:tcPr>
            <w:tcW w:w="2657" w:type="dxa"/>
            <w:shd w:val="clear" w:color="auto" w:fill="auto"/>
          </w:tcPr>
          <w:p w14:paraId="2B636A3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703" w:type="dxa"/>
            <w:shd w:val="clear" w:color="auto" w:fill="auto"/>
          </w:tcPr>
          <w:p w14:paraId="1FEDAED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Сергей Есенин «Белая береза»</w:t>
            </w:r>
          </w:p>
        </w:tc>
        <w:tc>
          <w:tcPr>
            <w:tcW w:w="920" w:type="dxa"/>
            <w:shd w:val="clear" w:color="auto" w:fill="auto"/>
          </w:tcPr>
          <w:p w14:paraId="7C59748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0ED833A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Загидуллина Танзиля Искандаровна, </w:t>
            </w:r>
          </w:p>
          <w:p w14:paraId="1741D0E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Нуртдинова Чулпан Вильевна</w:t>
            </w:r>
          </w:p>
        </w:tc>
        <w:tc>
          <w:tcPr>
            <w:tcW w:w="810" w:type="dxa"/>
            <w:shd w:val="clear" w:color="auto" w:fill="auto"/>
          </w:tcPr>
          <w:p w14:paraId="52F7FBD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D3924D9" w14:textId="77777777" w:rsidTr="00087F9A">
        <w:tc>
          <w:tcPr>
            <w:tcW w:w="768" w:type="dxa"/>
            <w:shd w:val="clear" w:color="auto" w:fill="auto"/>
          </w:tcPr>
          <w:p w14:paraId="2E4F1995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B95222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Талипова Зарина</w:t>
            </w:r>
          </w:p>
          <w:p w14:paraId="134BEE6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57" w:type="dxa"/>
            <w:shd w:val="clear" w:color="auto" w:fill="auto"/>
          </w:tcPr>
          <w:p w14:paraId="63060D7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«Детский сад общеразвивающего вида с приоритетным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осуществлением деятельности по познавательно-речевому направлению  развития детей № 3 «Эллюки»,</w:t>
            </w:r>
          </w:p>
          <w:p w14:paraId="7A4011A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Набережные Челны </w:t>
            </w:r>
          </w:p>
        </w:tc>
        <w:tc>
          <w:tcPr>
            <w:tcW w:w="1703" w:type="dxa"/>
            <w:shd w:val="clear" w:color="auto" w:fill="auto"/>
          </w:tcPr>
          <w:p w14:paraId="06F1478D" w14:textId="77777777" w:rsidR="002B0075" w:rsidRPr="00E939D8" w:rsidRDefault="002B0075" w:rsidP="002B0075">
            <w:pPr>
              <w:pStyle w:val="a6"/>
              <w:rPr>
                <w:sz w:val="22"/>
              </w:rPr>
            </w:pPr>
            <w:r w:rsidRPr="00E939D8">
              <w:rPr>
                <w:sz w:val="22"/>
              </w:rPr>
              <w:lastRenderedPageBreak/>
              <w:t>Габдулла Тукай «Жир йокысы»</w:t>
            </w:r>
          </w:p>
        </w:tc>
        <w:tc>
          <w:tcPr>
            <w:tcW w:w="920" w:type="dxa"/>
            <w:shd w:val="clear" w:color="auto" w:fill="auto"/>
          </w:tcPr>
          <w:p w14:paraId="71529BA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6 лет</w:t>
            </w:r>
          </w:p>
          <w:p w14:paraId="092A2EB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324DC15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НасертдиноваЗелидаФанавиевна,</w:t>
            </w:r>
          </w:p>
          <w:p w14:paraId="6BFE4725" w14:textId="77777777" w:rsidR="002B0075" w:rsidRPr="00E939D8" w:rsidRDefault="002B0075" w:rsidP="002B0075">
            <w:pPr>
              <w:rPr>
                <w:rFonts w:eastAsia="Calibri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Прохорова Наталья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Васильевна </w:t>
            </w:r>
          </w:p>
        </w:tc>
        <w:tc>
          <w:tcPr>
            <w:tcW w:w="810" w:type="dxa"/>
            <w:shd w:val="clear" w:color="auto" w:fill="auto"/>
          </w:tcPr>
          <w:p w14:paraId="14FC46E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2B0075" w:rsidRPr="00E939D8" w14:paraId="4EBF8C7B" w14:textId="77777777" w:rsidTr="00087F9A">
        <w:tc>
          <w:tcPr>
            <w:tcW w:w="768" w:type="dxa"/>
            <w:shd w:val="clear" w:color="auto" w:fill="auto"/>
          </w:tcPr>
          <w:p w14:paraId="04476843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277742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Творческий коллектив </w:t>
            </w:r>
          </w:p>
          <w:p w14:paraId="7BAF131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«В одном ритме»</w:t>
            </w:r>
          </w:p>
        </w:tc>
        <w:tc>
          <w:tcPr>
            <w:tcW w:w="2657" w:type="dxa"/>
            <w:shd w:val="clear" w:color="auto" w:fill="auto"/>
          </w:tcPr>
          <w:p w14:paraId="067D4CC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Творческое пространство «OneBeat»</w:t>
            </w:r>
          </w:p>
          <w:p w14:paraId="0FF730E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Кинокомпания «Каменный Хлеб»</w:t>
            </w:r>
          </w:p>
        </w:tc>
        <w:tc>
          <w:tcPr>
            <w:tcW w:w="1703" w:type="dxa"/>
            <w:shd w:val="clear" w:color="auto" w:fill="auto"/>
          </w:tcPr>
          <w:p w14:paraId="191BFA1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lang w:eastAsia="en-US"/>
              </w:rPr>
              <w:t>«Сказка о мальчике, который хотел стать Дедом морозом»</w:t>
            </w:r>
          </w:p>
          <w:p w14:paraId="61570F7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lang w:eastAsia="en-US"/>
              </w:rPr>
              <w:t>автор  Валиева – Задонская Татьяна Владимировна</w:t>
            </w:r>
          </w:p>
        </w:tc>
        <w:tc>
          <w:tcPr>
            <w:tcW w:w="920" w:type="dxa"/>
            <w:shd w:val="clear" w:color="auto" w:fill="auto"/>
          </w:tcPr>
          <w:p w14:paraId="63F9156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5-7 лет</w:t>
            </w:r>
          </w:p>
        </w:tc>
        <w:tc>
          <w:tcPr>
            <w:tcW w:w="2057" w:type="dxa"/>
            <w:shd w:val="clear" w:color="auto" w:fill="auto"/>
          </w:tcPr>
          <w:p w14:paraId="65B7141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режиссер-постановщик Валиева – Задонская Татьяна Владимировна</w:t>
            </w:r>
          </w:p>
          <w:p w14:paraId="3B89AF7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педагог Шавельева Лилия Фаритовна</w:t>
            </w:r>
          </w:p>
          <w:p w14:paraId="2C1E03B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оператор-постановщик Ришат Нафиков </w:t>
            </w:r>
          </w:p>
        </w:tc>
        <w:tc>
          <w:tcPr>
            <w:tcW w:w="810" w:type="dxa"/>
            <w:shd w:val="clear" w:color="auto" w:fill="auto"/>
          </w:tcPr>
          <w:p w14:paraId="1680300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65CA7243" w14:textId="77777777" w:rsidTr="00087F9A">
        <w:tc>
          <w:tcPr>
            <w:tcW w:w="768" w:type="dxa"/>
            <w:shd w:val="clear" w:color="auto" w:fill="auto"/>
          </w:tcPr>
          <w:p w14:paraId="257D21E7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C8A5EE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Тухфатуллина</w:t>
            </w:r>
          </w:p>
          <w:p w14:paraId="7366ADE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Саида</w:t>
            </w:r>
          </w:p>
        </w:tc>
        <w:tc>
          <w:tcPr>
            <w:tcW w:w="2657" w:type="dxa"/>
            <w:shd w:val="clear" w:color="auto" w:fill="auto"/>
          </w:tcPr>
          <w:p w14:paraId="452AAB1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присмотра и оздоровления №38 «Аленький цветочек»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10F3984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“Әниюкта” </w:t>
            </w:r>
          </w:p>
          <w:p w14:paraId="6C24E73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Мирхади Разов</w:t>
            </w:r>
          </w:p>
        </w:tc>
        <w:tc>
          <w:tcPr>
            <w:tcW w:w="920" w:type="dxa"/>
            <w:shd w:val="clear" w:color="auto" w:fill="auto"/>
          </w:tcPr>
          <w:p w14:paraId="5EC69DD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04A1325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Габдрахманова Айгуль Зуфаровна, </w:t>
            </w:r>
          </w:p>
        </w:tc>
        <w:tc>
          <w:tcPr>
            <w:tcW w:w="810" w:type="dxa"/>
            <w:shd w:val="clear" w:color="auto" w:fill="auto"/>
          </w:tcPr>
          <w:p w14:paraId="37161904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AFB9587" w14:textId="77777777" w:rsidTr="00087F9A">
        <w:tc>
          <w:tcPr>
            <w:tcW w:w="768" w:type="dxa"/>
            <w:shd w:val="clear" w:color="auto" w:fill="auto"/>
          </w:tcPr>
          <w:p w14:paraId="228E5CF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A9052E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Файзуллина Язиля</w:t>
            </w:r>
          </w:p>
        </w:tc>
        <w:tc>
          <w:tcPr>
            <w:tcW w:w="2657" w:type="dxa"/>
            <w:shd w:val="clear" w:color="auto" w:fill="auto"/>
          </w:tcPr>
          <w:p w14:paraId="1DC9617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51AC6A7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5E7C5FF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6 лет </w:t>
            </w:r>
          </w:p>
        </w:tc>
        <w:tc>
          <w:tcPr>
            <w:tcW w:w="2057" w:type="dxa"/>
            <w:shd w:val="clear" w:color="auto" w:fill="auto"/>
          </w:tcPr>
          <w:p w14:paraId="64799A2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Зарипова Венера Марсовна</w:t>
            </w:r>
          </w:p>
          <w:p w14:paraId="281BE92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Гатиятуллина Фаиля Якубовна</w:t>
            </w:r>
          </w:p>
        </w:tc>
        <w:tc>
          <w:tcPr>
            <w:tcW w:w="810" w:type="dxa"/>
            <w:shd w:val="clear" w:color="auto" w:fill="auto"/>
          </w:tcPr>
          <w:p w14:paraId="51CCDB0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1A375A0" w14:textId="77777777" w:rsidTr="00087F9A">
        <w:tc>
          <w:tcPr>
            <w:tcW w:w="768" w:type="dxa"/>
            <w:shd w:val="clear" w:color="auto" w:fill="auto"/>
          </w:tcPr>
          <w:p w14:paraId="60A42ACA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50A83E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Фасхутдинова Самира</w:t>
            </w:r>
          </w:p>
        </w:tc>
        <w:tc>
          <w:tcPr>
            <w:tcW w:w="2657" w:type="dxa"/>
            <w:shd w:val="clear" w:color="auto" w:fill="auto"/>
          </w:tcPr>
          <w:p w14:paraId="4F737D8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 120 «Ладушки»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1CA27B0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2055B79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1371211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Шомина Марина Рустамовна,</w:t>
            </w:r>
          </w:p>
          <w:p w14:paraId="760ED47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Гилязева Альфия Минзиевна,</w:t>
            </w:r>
          </w:p>
          <w:p w14:paraId="31F95E5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Бадртдинова</w:t>
            </w:r>
          </w:p>
          <w:p w14:paraId="46A47D7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Лилия Габдрахмановна</w:t>
            </w:r>
          </w:p>
        </w:tc>
        <w:tc>
          <w:tcPr>
            <w:tcW w:w="810" w:type="dxa"/>
            <w:shd w:val="clear" w:color="auto" w:fill="auto"/>
          </w:tcPr>
          <w:p w14:paraId="2F6E9DA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E8920F3" w14:textId="77777777" w:rsidTr="00087F9A">
        <w:tc>
          <w:tcPr>
            <w:tcW w:w="768" w:type="dxa"/>
            <w:shd w:val="clear" w:color="auto" w:fill="auto"/>
          </w:tcPr>
          <w:p w14:paraId="36E4400F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D7A5D7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Фатихова Зарина</w:t>
            </w:r>
          </w:p>
        </w:tc>
        <w:tc>
          <w:tcPr>
            <w:tcW w:w="2657" w:type="dxa"/>
            <w:shd w:val="clear" w:color="auto" w:fill="auto"/>
          </w:tcPr>
          <w:p w14:paraId="0A61365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№107 «Салават купере», 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E6D740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Джалиль</w:t>
            </w:r>
          </w:p>
          <w:p w14:paraId="5808152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«Күршеләр”</w:t>
            </w:r>
          </w:p>
        </w:tc>
        <w:tc>
          <w:tcPr>
            <w:tcW w:w="920" w:type="dxa"/>
            <w:shd w:val="clear" w:color="auto" w:fill="auto"/>
          </w:tcPr>
          <w:p w14:paraId="491FEA8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6 лет</w:t>
            </w:r>
          </w:p>
        </w:tc>
        <w:tc>
          <w:tcPr>
            <w:tcW w:w="2057" w:type="dxa"/>
            <w:shd w:val="clear" w:color="auto" w:fill="auto"/>
          </w:tcPr>
          <w:p w14:paraId="687639A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Галимова Алсу Илусовна</w:t>
            </w:r>
          </w:p>
          <w:p w14:paraId="1A8F97D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Имокова Резеда Вадимовна.</w:t>
            </w:r>
          </w:p>
        </w:tc>
        <w:tc>
          <w:tcPr>
            <w:tcW w:w="810" w:type="dxa"/>
            <w:shd w:val="clear" w:color="auto" w:fill="auto"/>
          </w:tcPr>
          <w:p w14:paraId="11C1AFFC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16CEB3A6" w14:textId="77777777" w:rsidTr="00087F9A">
        <w:tc>
          <w:tcPr>
            <w:tcW w:w="768" w:type="dxa"/>
            <w:shd w:val="clear" w:color="auto" w:fill="auto"/>
          </w:tcPr>
          <w:p w14:paraId="7DC1F246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4786C2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Фаттахова Фарида </w:t>
            </w:r>
          </w:p>
        </w:tc>
        <w:tc>
          <w:tcPr>
            <w:tcW w:w="2657" w:type="dxa"/>
            <w:shd w:val="clear" w:color="auto" w:fill="auto"/>
          </w:tcPr>
          <w:p w14:paraId="6AD8FBD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МАУДОД детский сад №82  «Подсолнушек»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142366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Җәвад Тәрҗеманов “Кыш”</w:t>
            </w:r>
          </w:p>
        </w:tc>
        <w:tc>
          <w:tcPr>
            <w:tcW w:w="920" w:type="dxa"/>
            <w:shd w:val="clear" w:color="auto" w:fill="auto"/>
          </w:tcPr>
          <w:p w14:paraId="042D07F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4E97A20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Фаттахова Эльвира Иршатовна</w:t>
            </w:r>
          </w:p>
        </w:tc>
        <w:tc>
          <w:tcPr>
            <w:tcW w:w="810" w:type="dxa"/>
            <w:shd w:val="clear" w:color="auto" w:fill="auto"/>
          </w:tcPr>
          <w:p w14:paraId="2A303785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EF108CC" w14:textId="77777777" w:rsidTr="00087F9A">
        <w:tc>
          <w:tcPr>
            <w:tcW w:w="768" w:type="dxa"/>
            <w:shd w:val="clear" w:color="auto" w:fill="auto"/>
          </w:tcPr>
          <w:p w14:paraId="12CEA1FA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C28AFE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Фахрутдинова Рамина </w:t>
            </w:r>
          </w:p>
        </w:tc>
        <w:tc>
          <w:tcPr>
            <w:tcW w:w="2657" w:type="dxa"/>
            <w:shd w:val="clear" w:color="auto" w:fill="auto"/>
          </w:tcPr>
          <w:p w14:paraId="5FF1716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703" w:type="dxa"/>
            <w:shd w:val="clear" w:color="auto" w:fill="auto"/>
          </w:tcPr>
          <w:p w14:paraId="4C9894F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Дора Хайкина «Ходит наша бабушка, палочкой стуча»</w:t>
            </w:r>
          </w:p>
        </w:tc>
        <w:tc>
          <w:tcPr>
            <w:tcW w:w="920" w:type="dxa"/>
            <w:shd w:val="clear" w:color="auto" w:fill="auto"/>
          </w:tcPr>
          <w:p w14:paraId="1497E76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2295372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Загидуллина Танзиля Искандаровна,</w:t>
            </w:r>
          </w:p>
          <w:p w14:paraId="5172B49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Гильфанова Вафия Филисовна</w:t>
            </w:r>
          </w:p>
        </w:tc>
        <w:tc>
          <w:tcPr>
            <w:tcW w:w="810" w:type="dxa"/>
            <w:shd w:val="clear" w:color="auto" w:fill="auto"/>
          </w:tcPr>
          <w:p w14:paraId="3887706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C6D3EAE" w14:textId="77777777" w:rsidTr="00087F9A">
        <w:tc>
          <w:tcPr>
            <w:tcW w:w="768" w:type="dxa"/>
            <w:shd w:val="clear" w:color="auto" w:fill="auto"/>
          </w:tcPr>
          <w:p w14:paraId="3FEB55F9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24DFF7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Хабибуллин Самид</w:t>
            </w:r>
          </w:p>
        </w:tc>
        <w:tc>
          <w:tcPr>
            <w:tcW w:w="2657" w:type="dxa"/>
            <w:shd w:val="clear" w:color="auto" w:fill="auto"/>
          </w:tcPr>
          <w:p w14:paraId="454E08B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5DB12CD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ӘминәБикчантаева “Әтиембелән бергә”</w:t>
            </w:r>
          </w:p>
        </w:tc>
        <w:tc>
          <w:tcPr>
            <w:tcW w:w="920" w:type="dxa"/>
            <w:shd w:val="clear" w:color="auto" w:fill="auto"/>
          </w:tcPr>
          <w:p w14:paraId="7111540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(4 года)</w:t>
            </w:r>
          </w:p>
        </w:tc>
        <w:tc>
          <w:tcPr>
            <w:tcW w:w="2057" w:type="dxa"/>
            <w:shd w:val="clear" w:color="auto" w:fill="auto"/>
          </w:tcPr>
          <w:p w14:paraId="40D22F7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Хабибуллина Лейсан Хамзовна,</w:t>
            </w:r>
          </w:p>
          <w:p w14:paraId="5A72EF3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Сания Наиловна</w:t>
            </w:r>
          </w:p>
        </w:tc>
        <w:tc>
          <w:tcPr>
            <w:tcW w:w="810" w:type="dxa"/>
            <w:shd w:val="clear" w:color="auto" w:fill="auto"/>
          </w:tcPr>
          <w:p w14:paraId="06502A23" w14:textId="77777777" w:rsidR="002B0075" w:rsidRPr="00E939D8" w:rsidRDefault="004F0750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E7CBB29" w14:textId="77777777" w:rsidTr="00087F9A">
        <w:tc>
          <w:tcPr>
            <w:tcW w:w="768" w:type="dxa"/>
            <w:shd w:val="clear" w:color="auto" w:fill="auto"/>
          </w:tcPr>
          <w:p w14:paraId="160A7B5F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B2B9D0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Хайруллин Ислам</w:t>
            </w:r>
          </w:p>
        </w:tc>
        <w:tc>
          <w:tcPr>
            <w:tcW w:w="2657" w:type="dxa"/>
            <w:shd w:val="clear" w:color="auto" w:fill="auto"/>
          </w:tcPr>
          <w:p w14:paraId="433464F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"Детский сад №2 "Алсу"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C11695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«Художественное Слово» Муса Джалиль «Сэгать</w:t>
            </w:r>
          </w:p>
        </w:tc>
        <w:tc>
          <w:tcPr>
            <w:tcW w:w="920" w:type="dxa"/>
            <w:shd w:val="clear" w:color="auto" w:fill="auto"/>
          </w:tcPr>
          <w:p w14:paraId="5303D94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55B306A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Альбина Мансуровна</w:t>
            </w:r>
          </w:p>
          <w:p w14:paraId="501325A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Вахитова Алина Искандаровн</w:t>
            </w:r>
          </w:p>
        </w:tc>
        <w:tc>
          <w:tcPr>
            <w:tcW w:w="810" w:type="dxa"/>
            <w:shd w:val="clear" w:color="auto" w:fill="auto"/>
          </w:tcPr>
          <w:p w14:paraId="09989AF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10AEE650" w14:textId="77777777" w:rsidTr="00087F9A">
        <w:tc>
          <w:tcPr>
            <w:tcW w:w="768" w:type="dxa"/>
            <w:shd w:val="clear" w:color="auto" w:fill="auto"/>
          </w:tcPr>
          <w:p w14:paraId="5224E2CB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C1D69D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Хакимов Рамазан</w:t>
            </w:r>
          </w:p>
        </w:tc>
        <w:tc>
          <w:tcPr>
            <w:tcW w:w="2657" w:type="dxa"/>
            <w:shd w:val="clear" w:color="auto" w:fill="auto"/>
          </w:tcPr>
          <w:p w14:paraId="3F729D7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«Детский сад №49 «Гульназ» г.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B0F02B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Бари Рәхмәт“Чүлмәк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башлыкәҗә”</w:t>
            </w:r>
          </w:p>
        </w:tc>
        <w:tc>
          <w:tcPr>
            <w:tcW w:w="920" w:type="dxa"/>
            <w:shd w:val="clear" w:color="auto" w:fill="auto"/>
          </w:tcPr>
          <w:p w14:paraId="79E9152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 (6 лет)</w:t>
            </w:r>
          </w:p>
        </w:tc>
        <w:tc>
          <w:tcPr>
            <w:tcW w:w="2057" w:type="dxa"/>
            <w:shd w:val="clear" w:color="auto" w:fill="auto"/>
          </w:tcPr>
          <w:p w14:paraId="7DDE5D9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Галиаскарова Розалия Гумеровна</w:t>
            </w:r>
          </w:p>
          <w:p w14:paraId="56B9B95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Хайбрахманова Гульзиряк Газинуровна,</w:t>
            </w:r>
          </w:p>
          <w:p w14:paraId="2E07CA5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Шайхуллина Светлана Марселовна.</w:t>
            </w:r>
          </w:p>
        </w:tc>
        <w:tc>
          <w:tcPr>
            <w:tcW w:w="810" w:type="dxa"/>
            <w:shd w:val="clear" w:color="auto" w:fill="auto"/>
          </w:tcPr>
          <w:p w14:paraId="7BEB65D7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2B0075" w:rsidRPr="00E939D8" w14:paraId="0D1D5DF1" w14:textId="77777777" w:rsidTr="00087F9A">
        <w:tc>
          <w:tcPr>
            <w:tcW w:w="768" w:type="dxa"/>
            <w:shd w:val="clear" w:color="auto" w:fill="auto"/>
          </w:tcPr>
          <w:p w14:paraId="20C6529F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35C632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Хакимова Ралина</w:t>
            </w:r>
          </w:p>
        </w:tc>
        <w:tc>
          <w:tcPr>
            <w:tcW w:w="2657" w:type="dxa"/>
            <w:shd w:val="clear" w:color="auto" w:fill="auto"/>
          </w:tcPr>
          <w:p w14:paraId="3A5463E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№18 «Улыбка» г.АзнакаевоАзнакаевского муниципального района РТ»</w:t>
            </w:r>
          </w:p>
        </w:tc>
        <w:tc>
          <w:tcPr>
            <w:tcW w:w="1703" w:type="dxa"/>
            <w:shd w:val="clear" w:color="auto" w:fill="auto"/>
          </w:tcPr>
          <w:p w14:paraId="528A3AB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1BFB3A2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 года</w:t>
            </w:r>
          </w:p>
        </w:tc>
        <w:tc>
          <w:tcPr>
            <w:tcW w:w="2057" w:type="dxa"/>
            <w:shd w:val="clear" w:color="auto" w:fill="auto"/>
          </w:tcPr>
          <w:p w14:paraId="0FF1A79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Бахтиева Альфира Асгатовна</w:t>
            </w:r>
          </w:p>
          <w:p w14:paraId="44B6BD5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Мифтахова Гульнара Салиховна</w:t>
            </w:r>
          </w:p>
        </w:tc>
        <w:tc>
          <w:tcPr>
            <w:tcW w:w="810" w:type="dxa"/>
            <w:shd w:val="clear" w:color="auto" w:fill="auto"/>
          </w:tcPr>
          <w:p w14:paraId="3189C37D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01174E7" w14:textId="77777777" w:rsidTr="00087F9A">
        <w:tc>
          <w:tcPr>
            <w:tcW w:w="768" w:type="dxa"/>
            <w:shd w:val="clear" w:color="auto" w:fill="auto"/>
          </w:tcPr>
          <w:p w14:paraId="3AA99DA0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810CA0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Халиуллина Рузия</w:t>
            </w:r>
          </w:p>
        </w:tc>
        <w:tc>
          <w:tcPr>
            <w:tcW w:w="2657" w:type="dxa"/>
            <w:shd w:val="clear" w:color="auto" w:fill="auto"/>
          </w:tcPr>
          <w:p w14:paraId="5722821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№24 «Буратино»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61E6BF7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«Про бабушку» Е. Дюк</w:t>
            </w:r>
          </w:p>
        </w:tc>
        <w:tc>
          <w:tcPr>
            <w:tcW w:w="920" w:type="dxa"/>
            <w:shd w:val="clear" w:color="auto" w:fill="auto"/>
          </w:tcPr>
          <w:p w14:paraId="6C4C411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 года</w:t>
            </w:r>
          </w:p>
        </w:tc>
        <w:tc>
          <w:tcPr>
            <w:tcW w:w="2057" w:type="dxa"/>
            <w:shd w:val="clear" w:color="auto" w:fill="auto"/>
          </w:tcPr>
          <w:p w14:paraId="446B3CF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Халиуллина Лилия Нагимовна</w:t>
            </w:r>
          </w:p>
          <w:p w14:paraId="610FCA7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Гайнанова Диляра Фаритовна</w:t>
            </w:r>
          </w:p>
        </w:tc>
        <w:tc>
          <w:tcPr>
            <w:tcW w:w="810" w:type="dxa"/>
            <w:shd w:val="clear" w:color="auto" w:fill="auto"/>
          </w:tcPr>
          <w:p w14:paraId="35D82508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55BDBDD7" w14:textId="77777777" w:rsidTr="00087F9A">
        <w:tc>
          <w:tcPr>
            <w:tcW w:w="768" w:type="dxa"/>
            <w:shd w:val="clear" w:color="auto" w:fill="auto"/>
          </w:tcPr>
          <w:p w14:paraId="78BEA95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5727BB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Хамидуллина</w:t>
            </w:r>
          </w:p>
          <w:p w14:paraId="5401F07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Амина</w:t>
            </w:r>
          </w:p>
          <w:p w14:paraId="69736AF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57" w:type="dxa"/>
            <w:shd w:val="clear" w:color="auto" w:fill="auto"/>
          </w:tcPr>
          <w:p w14:paraId="0BDB35C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общеразвивающего вида с приоритетным осуществлением деятельности по познавательно-речевому направлению  развития детей  № 3 «Эллюки»,</w:t>
            </w:r>
          </w:p>
          <w:p w14:paraId="73AA3DD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Набережные Челны  </w:t>
            </w:r>
          </w:p>
        </w:tc>
        <w:tc>
          <w:tcPr>
            <w:tcW w:w="1703" w:type="dxa"/>
            <w:shd w:val="clear" w:color="auto" w:fill="auto"/>
          </w:tcPr>
          <w:p w14:paraId="65149184" w14:textId="77777777" w:rsidR="002B0075" w:rsidRPr="00E939D8" w:rsidRDefault="002B0075" w:rsidP="002B0075">
            <w:pPr>
              <w:pStyle w:val="a6"/>
              <w:rPr>
                <w:sz w:val="22"/>
              </w:rPr>
            </w:pPr>
            <w:r w:rsidRPr="00E939D8">
              <w:rPr>
                <w:sz w:val="22"/>
              </w:rPr>
              <w:t>Мария Пожарова «Разукрасила зима»</w:t>
            </w:r>
          </w:p>
        </w:tc>
        <w:tc>
          <w:tcPr>
            <w:tcW w:w="920" w:type="dxa"/>
            <w:shd w:val="clear" w:color="auto" w:fill="auto"/>
          </w:tcPr>
          <w:p w14:paraId="611F586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  <w:p w14:paraId="0A8E82D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183F3B4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НасертдиноваЗелидаФанавиевна, </w:t>
            </w:r>
          </w:p>
          <w:p w14:paraId="4CD1778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Прохорова Наталья Васильевна </w:t>
            </w:r>
          </w:p>
          <w:p w14:paraId="1AE2FEAA" w14:textId="77777777" w:rsidR="002B0075" w:rsidRPr="00E939D8" w:rsidRDefault="002B0075" w:rsidP="002B0075">
            <w:pPr>
              <w:pStyle w:val="a6"/>
              <w:rPr>
                <w:sz w:val="22"/>
              </w:rPr>
            </w:pPr>
          </w:p>
        </w:tc>
        <w:tc>
          <w:tcPr>
            <w:tcW w:w="810" w:type="dxa"/>
            <w:shd w:val="clear" w:color="auto" w:fill="auto"/>
          </w:tcPr>
          <w:p w14:paraId="11506EF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6FDBF4C7" w14:textId="77777777" w:rsidTr="00087F9A">
        <w:tc>
          <w:tcPr>
            <w:tcW w:w="768" w:type="dxa"/>
            <w:shd w:val="clear" w:color="auto" w:fill="auto"/>
          </w:tcPr>
          <w:p w14:paraId="6B28BF37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53C8038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Хасаншина Рания </w:t>
            </w:r>
          </w:p>
        </w:tc>
        <w:tc>
          <w:tcPr>
            <w:tcW w:w="2657" w:type="dxa"/>
            <w:shd w:val="clear" w:color="auto" w:fill="auto"/>
          </w:tcPr>
          <w:p w14:paraId="4D0F92B9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МАДОУ  «Детский сад общеразвивающего вида с приоритетным осуществлением деятельности по познавательно-речевому направлению развития воспитанников №117 «Уенчык» г. Набережные Челны </w:t>
            </w:r>
          </w:p>
        </w:tc>
        <w:tc>
          <w:tcPr>
            <w:tcW w:w="1703" w:type="dxa"/>
            <w:shd w:val="clear" w:color="auto" w:fill="auto"/>
          </w:tcPr>
          <w:p w14:paraId="697CADC1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Лена Шагыйрьҗан «Сөембикә манарасы» </w:t>
            </w:r>
          </w:p>
        </w:tc>
        <w:tc>
          <w:tcPr>
            <w:tcW w:w="920" w:type="dxa"/>
            <w:shd w:val="clear" w:color="auto" w:fill="auto"/>
          </w:tcPr>
          <w:p w14:paraId="6F22AA30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1FE7F4EA" w14:textId="77777777" w:rsidR="002B0075" w:rsidRPr="00FE0B46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Гайнутдинова Альмира Равилевна, Тухватуллина Лейсан Камилевна, </w:t>
            </w:r>
          </w:p>
        </w:tc>
        <w:tc>
          <w:tcPr>
            <w:tcW w:w="810" w:type="dxa"/>
            <w:shd w:val="clear" w:color="auto" w:fill="auto"/>
          </w:tcPr>
          <w:p w14:paraId="20AB8A0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DE1E7F9" w14:textId="77777777" w:rsidTr="00087F9A">
        <w:tc>
          <w:tcPr>
            <w:tcW w:w="768" w:type="dxa"/>
            <w:shd w:val="clear" w:color="auto" w:fill="auto"/>
          </w:tcPr>
          <w:p w14:paraId="644A7140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6E780F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Хашимова</w:t>
            </w:r>
          </w:p>
          <w:p w14:paraId="4A4A451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Риана</w:t>
            </w:r>
          </w:p>
        </w:tc>
        <w:tc>
          <w:tcPr>
            <w:tcW w:w="2657" w:type="dxa"/>
            <w:shd w:val="clear" w:color="auto" w:fill="auto"/>
          </w:tcPr>
          <w:p w14:paraId="1E4A3FC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  «Детский сад общеразвивающего вида № 29 «Лукоморье» г.Альметьевска»</w:t>
            </w:r>
          </w:p>
        </w:tc>
        <w:tc>
          <w:tcPr>
            <w:tcW w:w="1703" w:type="dxa"/>
            <w:shd w:val="clear" w:color="auto" w:fill="auto"/>
          </w:tcPr>
          <w:p w14:paraId="217D91C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Стихотворение </w:t>
            </w:r>
          </w:p>
          <w:p w14:paraId="694D787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З.Александровой</w:t>
            </w:r>
          </w:p>
          <w:p w14:paraId="5C1482B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«Мой мишка»</w:t>
            </w:r>
          </w:p>
        </w:tc>
        <w:tc>
          <w:tcPr>
            <w:tcW w:w="920" w:type="dxa"/>
            <w:shd w:val="clear" w:color="auto" w:fill="auto"/>
          </w:tcPr>
          <w:p w14:paraId="19E88E5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09AA496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Валиева Гульназ Дамировна </w:t>
            </w:r>
          </w:p>
        </w:tc>
        <w:tc>
          <w:tcPr>
            <w:tcW w:w="810" w:type="dxa"/>
            <w:shd w:val="clear" w:color="auto" w:fill="auto"/>
          </w:tcPr>
          <w:p w14:paraId="64CD953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240A0B7" w14:textId="77777777" w:rsidTr="00087F9A">
        <w:tc>
          <w:tcPr>
            <w:tcW w:w="768" w:type="dxa"/>
            <w:shd w:val="clear" w:color="auto" w:fill="auto"/>
          </w:tcPr>
          <w:p w14:paraId="1E8D0D82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44BE3BC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 xml:space="preserve">Хисамова Эмилия </w:t>
            </w:r>
          </w:p>
        </w:tc>
        <w:tc>
          <w:tcPr>
            <w:tcW w:w="2657" w:type="dxa"/>
            <w:shd w:val="clear" w:color="auto" w:fill="auto"/>
          </w:tcPr>
          <w:p w14:paraId="0E6C5CEC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Джалильский Детский сад №6</w:t>
            </w:r>
          </w:p>
          <w:p w14:paraId="6E3570FF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Творческое пространство «OneBeat»</w:t>
            </w:r>
          </w:p>
        </w:tc>
        <w:tc>
          <w:tcPr>
            <w:tcW w:w="1703" w:type="dxa"/>
            <w:shd w:val="clear" w:color="auto" w:fill="auto"/>
          </w:tcPr>
          <w:p w14:paraId="133CC75F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Декламация Татьяны Нестеровой</w:t>
            </w:r>
          </w:p>
          <w:p w14:paraId="1DB94E2C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«Я леплю из пластилина»</w:t>
            </w:r>
          </w:p>
        </w:tc>
        <w:tc>
          <w:tcPr>
            <w:tcW w:w="920" w:type="dxa"/>
            <w:shd w:val="clear" w:color="auto" w:fill="auto"/>
          </w:tcPr>
          <w:p w14:paraId="68F8AC79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26FD8A88" w14:textId="77777777" w:rsidR="002B0075" w:rsidRPr="002B0075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B0075">
              <w:rPr>
                <w:rFonts w:ascii="Times New Roman" w:eastAsia="Calibri" w:hAnsi="Times New Roman"/>
                <w:lang w:eastAsia="en-US"/>
              </w:rPr>
              <w:t>Салимгараева Алсу Равгатовна</w:t>
            </w:r>
          </w:p>
        </w:tc>
        <w:tc>
          <w:tcPr>
            <w:tcW w:w="810" w:type="dxa"/>
            <w:shd w:val="clear" w:color="auto" w:fill="auto"/>
          </w:tcPr>
          <w:p w14:paraId="67B83E7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B0075" w:rsidRPr="00E939D8" w14:paraId="0D21D0FA" w14:textId="77777777" w:rsidTr="00087F9A">
        <w:tc>
          <w:tcPr>
            <w:tcW w:w="768" w:type="dxa"/>
            <w:shd w:val="clear" w:color="auto" w:fill="auto"/>
          </w:tcPr>
          <w:p w14:paraId="24624547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908827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Шакирова Назалия</w:t>
            </w:r>
          </w:p>
        </w:tc>
        <w:tc>
          <w:tcPr>
            <w:tcW w:w="2657" w:type="dxa"/>
            <w:shd w:val="clear" w:color="auto" w:fill="auto"/>
          </w:tcPr>
          <w:p w14:paraId="0683037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сад№42 «Аленький цветочек» 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6B2921C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2401D3E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4-7</w:t>
            </w:r>
          </w:p>
        </w:tc>
        <w:tc>
          <w:tcPr>
            <w:tcW w:w="2057" w:type="dxa"/>
            <w:shd w:val="clear" w:color="auto" w:fill="auto"/>
          </w:tcPr>
          <w:p w14:paraId="752BA55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Янгирова Гузель Фаритовна,  Кокорева Аида Обулкасымвна</w:t>
            </w:r>
          </w:p>
        </w:tc>
        <w:tc>
          <w:tcPr>
            <w:tcW w:w="810" w:type="dxa"/>
            <w:shd w:val="clear" w:color="auto" w:fill="auto"/>
          </w:tcPr>
          <w:p w14:paraId="267261E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7FAB4908" w14:textId="77777777" w:rsidTr="00087F9A">
        <w:tc>
          <w:tcPr>
            <w:tcW w:w="768" w:type="dxa"/>
            <w:shd w:val="clear" w:color="auto" w:fill="auto"/>
          </w:tcPr>
          <w:p w14:paraId="655AD14C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81C3F9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Шарафутдинова Марьям </w:t>
            </w:r>
          </w:p>
        </w:tc>
        <w:tc>
          <w:tcPr>
            <w:tcW w:w="2657" w:type="dxa"/>
            <w:shd w:val="clear" w:color="auto" w:fill="auto"/>
          </w:tcPr>
          <w:p w14:paraId="1EBFEAF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«Детский сад  № 82 «Подсолнушек» города Набережные Челны </w:t>
            </w:r>
          </w:p>
        </w:tc>
        <w:tc>
          <w:tcPr>
            <w:tcW w:w="1703" w:type="dxa"/>
            <w:shd w:val="clear" w:color="auto" w:fill="auto"/>
          </w:tcPr>
          <w:p w14:paraId="43A66D5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Резеда Валиева «Энҗемәрҗәнкалфагым», </w:t>
            </w:r>
          </w:p>
        </w:tc>
        <w:tc>
          <w:tcPr>
            <w:tcW w:w="920" w:type="dxa"/>
            <w:shd w:val="clear" w:color="auto" w:fill="auto"/>
          </w:tcPr>
          <w:p w14:paraId="62BD410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117479A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Халитова Гульшат Ахматназиповна, Рахматуллина Альбина Рафаилевна.</w:t>
            </w:r>
          </w:p>
        </w:tc>
        <w:tc>
          <w:tcPr>
            <w:tcW w:w="810" w:type="dxa"/>
            <w:shd w:val="clear" w:color="auto" w:fill="auto"/>
          </w:tcPr>
          <w:p w14:paraId="3C6B691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2F3A5403" w14:textId="77777777" w:rsidTr="00087F9A">
        <w:tc>
          <w:tcPr>
            <w:tcW w:w="768" w:type="dxa"/>
            <w:shd w:val="clear" w:color="auto" w:fill="auto"/>
          </w:tcPr>
          <w:p w14:paraId="691DA227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0E2A1E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Шарифянов Карим</w:t>
            </w:r>
          </w:p>
        </w:tc>
        <w:tc>
          <w:tcPr>
            <w:tcW w:w="2657" w:type="dxa"/>
            <w:shd w:val="clear" w:color="auto" w:fill="auto"/>
          </w:tcPr>
          <w:p w14:paraId="016954A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0E0BC8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, Заһирә Гомәрова “Әтәч рәсеме”</w:t>
            </w:r>
          </w:p>
        </w:tc>
        <w:tc>
          <w:tcPr>
            <w:tcW w:w="920" w:type="dxa"/>
            <w:shd w:val="clear" w:color="auto" w:fill="auto"/>
          </w:tcPr>
          <w:p w14:paraId="08AD02D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70531D8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Миннегулова Луза Мирхановна, </w:t>
            </w:r>
          </w:p>
          <w:p w14:paraId="3FA127C0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Гатина Фирдания Нургалиевна</w:t>
            </w:r>
          </w:p>
        </w:tc>
        <w:tc>
          <w:tcPr>
            <w:tcW w:w="810" w:type="dxa"/>
            <w:shd w:val="clear" w:color="auto" w:fill="auto"/>
          </w:tcPr>
          <w:p w14:paraId="247ECAE4" w14:textId="77777777" w:rsidR="002B0075" w:rsidRPr="00E939D8" w:rsidRDefault="002B007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4345DCAF" w14:textId="77777777" w:rsidTr="00087F9A">
        <w:tc>
          <w:tcPr>
            <w:tcW w:w="768" w:type="dxa"/>
            <w:shd w:val="clear" w:color="auto" w:fill="auto"/>
          </w:tcPr>
          <w:p w14:paraId="6BB5BFFE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693695C" w14:textId="77777777" w:rsidR="002B0075" w:rsidRPr="003265C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 xml:space="preserve">Шафиева Лаура </w:t>
            </w:r>
          </w:p>
        </w:tc>
        <w:tc>
          <w:tcPr>
            <w:tcW w:w="2657" w:type="dxa"/>
            <w:shd w:val="clear" w:color="auto" w:fill="auto"/>
          </w:tcPr>
          <w:p w14:paraId="503DD273" w14:textId="77777777" w:rsidR="002B0075" w:rsidRPr="003265C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 xml:space="preserve">МБДОУ №55 « </w:t>
            </w:r>
            <w:r w:rsidRPr="003265CE">
              <w:rPr>
                <w:rFonts w:ascii="Times New Roman" w:eastAsia="Calibri" w:hAnsi="Times New Roman"/>
                <w:lang w:eastAsia="en-US"/>
              </w:rPr>
              <w:lastRenderedPageBreak/>
              <w:t>Шалунишка»</w:t>
            </w:r>
          </w:p>
          <w:p w14:paraId="6EBF726C" w14:textId="77777777" w:rsidR="002B0075" w:rsidRPr="003265C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>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195819C" w14:textId="77777777" w:rsidR="002B0075" w:rsidRPr="003265C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lastRenderedPageBreak/>
              <w:t xml:space="preserve">«Ежик вышел </w:t>
            </w:r>
            <w:r w:rsidRPr="003265CE">
              <w:rPr>
                <w:rFonts w:ascii="Times New Roman" w:eastAsia="Calibri" w:hAnsi="Times New Roman"/>
                <w:lang w:eastAsia="en-US"/>
              </w:rPr>
              <w:lastRenderedPageBreak/>
              <w:t xml:space="preserve">на дорогу» Ольга Матицына </w:t>
            </w:r>
          </w:p>
        </w:tc>
        <w:tc>
          <w:tcPr>
            <w:tcW w:w="920" w:type="dxa"/>
            <w:shd w:val="clear" w:color="auto" w:fill="auto"/>
          </w:tcPr>
          <w:p w14:paraId="1F9A1890" w14:textId="77777777" w:rsidR="002B0075" w:rsidRPr="003265C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lastRenderedPageBreak/>
              <w:t>6лет</w:t>
            </w:r>
          </w:p>
        </w:tc>
        <w:tc>
          <w:tcPr>
            <w:tcW w:w="2057" w:type="dxa"/>
            <w:shd w:val="clear" w:color="auto" w:fill="auto"/>
          </w:tcPr>
          <w:p w14:paraId="75AD0C73" w14:textId="77777777" w:rsidR="002B0075" w:rsidRPr="003265C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 xml:space="preserve">Костромина </w:t>
            </w:r>
            <w:r w:rsidRPr="003265CE">
              <w:rPr>
                <w:rFonts w:ascii="Times New Roman" w:eastAsia="Calibri" w:hAnsi="Times New Roman"/>
                <w:lang w:eastAsia="en-US"/>
              </w:rPr>
              <w:lastRenderedPageBreak/>
              <w:t>Антонида Михайловна</w:t>
            </w:r>
          </w:p>
          <w:p w14:paraId="0AC38434" w14:textId="77777777" w:rsidR="002B0075" w:rsidRPr="003265C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>Меркушева Эльвира Владимировна</w:t>
            </w:r>
          </w:p>
        </w:tc>
        <w:tc>
          <w:tcPr>
            <w:tcW w:w="810" w:type="dxa"/>
            <w:shd w:val="clear" w:color="auto" w:fill="auto"/>
          </w:tcPr>
          <w:p w14:paraId="09B36C1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+</w:t>
            </w:r>
          </w:p>
        </w:tc>
      </w:tr>
      <w:tr w:rsidR="002B0075" w:rsidRPr="00E939D8" w14:paraId="23432ADD" w14:textId="77777777" w:rsidTr="00087F9A">
        <w:tc>
          <w:tcPr>
            <w:tcW w:w="768" w:type="dxa"/>
            <w:shd w:val="clear" w:color="auto" w:fill="auto"/>
          </w:tcPr>
          <w:p w14:paraId="6A2FFFDC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E77966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Ямаева Камилла</w:t>
            </w:r>
          </w:p>
          <w:p w14:paraId="5CD1D471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14:paraId="78CFE9E2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(логопедическая группа)</w:t>
            </w:r>
          </w:p>
        </w:tc>
        <w:tc>
          <w:tcPr>
            <w:tcW w:w="2657" w:type="dxa"/>
            <w:shd w:val="clear" w:color="auto" w:fill="auto"/>
          </w:tcPr>
          <w:p w14:paraId="5B4C867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 Набережные Челны»</w:t>
            </w:r>
          </w:p>
        </w:tc>
        <w:tc>
          <w:tcPr>
            <w:tcW w:w="1703" w:type="dxa"/>
            <w:shd w:val="clear" w:color="auto" w:fill="auto"/>
          </w:tcPr>
          <w:p w14:paraId="21CED3A7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«Снежинка»</w:t>
            </w:r>
          </w:p>
          <w:p w14:paraId="169A7A66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Мигунова Наталья Алексеевна</w:t>
            </w:r>
          </w:p>
        </w:tc>
        <w:tc>
          <w:tcPr>
            <w:tcW w:w="920" w:type="dxa"/>
            <w:shd w:val="clear" w:color="auto" w:fill="auto"/>
          </w:tcPr>
          <w:p w14:paraId="3F564E88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(6 лет)</w:t>
            </w:r>
          </w:p>
        </w:tc>
        <w:tc>
          <w:tcPr>
            <w:tcW w:w="2057" w:type="dxa"/>
            <w:shd w:val="clear" w:color="auto" w:fill="auto"/>
          </w:tcPr>
          <w:p w14:paraId="6D0F8913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Ахметова Лейсан</w:t>
            </w:r>
          </w:p>
          <w:p w14:paraId="080A9DA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Габдулловна ;</w:t>
            </w:r>
          </w:p>
          <w:p w14:paraId="1A4F045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Зарипова Миляуша</w:t>
            </w:r>
          </w:p>
          <w:p w14:paraId="6466039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Вилиновна ;</w:t>
            </w:r>
          </w:p>
          <w:p w14:paraId="38A4F2CD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Фазылова Флария</w:t>
            </w:r>
          </w:p>
          <w:p w14:paraId="2B0383B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Наилевна .</w:t>
            </w:r>
          </w:p>
        </w:tc>
        <w:tc>
          <w:tcPr>
            <w:tcW w:w="810" w:type="dxa"/>
            <w:shd w:val="clear" w:color="auto" w:fill="auto"/>
          </w:tcPr>
          <w:p w14:paraId="40E16DEE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2B0075" w:rsidRPr="00E939D8" w14:paraId="36990BF1" w14:textId="77777777" w:rsidTr="00087F9A">
        <w:tc>
          <w:tcPr>
            <w:tcW w:w="768" w:type="dxa"/>
            <w:shd w:val="clear" w:color="auto" w:fill="auto"/>
          </w:tcPr>
          <w:p w14:paraId="62D02D3C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764458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Яхина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Самира</w:t>
            </w:r>
          </w:p>
        </w:tc>
        <w:tc>
          <w:tcPr>
            <w:tcW w:w="2657" w:type="dxa"/>
            <w:shd w:val="clear" w:color="auto" w:fill="auto"/>
          </w:tcPr>
          <w:p w14:paraId="0CCCAAC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Карабашский детский сад общеразвивающего вида №2 «Ляйсан» Бугульминского муниципального района </w:t>
            </w:r>
          </w:p>
        </w:tc>
        <w:tc>
          <w:tcPr>
            <w:tcW w:w="1703" w:type="dxa"/>
            <w:shd w:val="clear" w:color="auto" w:fill="auto"/>
          </w:tcPr>
          <w:p w14:paraId="22C17B5A" w14:textId="77777777" w:rsidR="002B0075" w:rsidRPr="00E939D8" w:rsidRDefault="002B0075" w:rsidP="002B0075">
            <w:pPr>
              <w:rPr>
                <w:rFonts w:eastAsia="NSimSun"/>
                <w:kern w:val="2"/>
                <w:lang w:eastAsia="zh-CN" w:bidi="hi-IN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«С Днем Матери»</w:t>
            </w:r>
          </w:p>
        </w:tc>
        <w:tc>
          <w:tcPr>
            <w:tcW w:w="920" w:type="dxa"/>
            <w:shd w:val="clear" w:color="auto" w:fill="auto"/>
          </w:tcPr>
          <w:p w14:paraId="73A5EF5A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4-6лет</w:t>
            </w:r>
          </w:p>
        </w:tc>
        <w:tc>
          <w:tcPr>
            <w:tcW w:w="2057" w:type="dxa"/>
            <w:shd w:val="clear" w:color="auto" w:fill="auto"/>
          </w:tcPr>
          <w:p w14:paraId="3FDC50B9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Гильязова Гульнара Ганиевна</w:t>
            </w: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, </w:t>
            </w:r>
          </w:p>
          <w:p w14:paraId="02119AF5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Кулагина Полина Владимировна </w:t>
            </w:r>
          </w:p>
          <w:p w14:paraId="787262FF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</w:p>
        </w:tc>
        <w:tc>
          <w:tcPr>
            <w:tcW w:w="810" w:type="dxa"/>
            <w:shd w:val="clear" w:color="auto" w:fill="auto"/>
          </w:tcPr>
          <w:p w14:paraId="574CC11B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  <w:r>
              <w:rPr>
                <w:rFonts w:ascii="Times New Roman" w:eastAsia="NSimSun" w:hAnsi="Times New Roman"/>
                <w:kern w:val="2"/>
                <w:lang w:eastAsia="zh-CN" w:bidi="hi-IN"/>
              </w:rPr>
              <w:t>+</w:t>
            </w:r>
          </w:p>
        </w:tc>
      </w:tr>
      <w:tr w:rsidR="002B0075" w:rsidRPr="00E939D8" w14:paraId="5070BBE8" w14:textId="77777777" w:rsidTr="00087F9A">
        <w:tc>
          <w:tcPr>
            <w:tcW w:w="768" w:type="dxa"/>
            <w:shd w:val="clear" w:color="auto" w:fill="auto"/>
          </w:tcPr>
          <w:p w14:paraId="286BDBF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CE179A7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Музафарова Эмилия</w:t>
            </w:r>
          </w:p>
        </w:tc>
        <w:tc>
          <w:tcPr>
            <w:tcW w:w="2657" w:type="dxa"/>
            <w:shd w:val="clear" w:color="auto" w:fill="auto"/>
          </w:tcPr>
          <w:p w14:paraId="0104D1FD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30F893FA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«Колыбельная для мамы»,</w:t>
            </w:r>
          </w:p>
        </w:tc>
        <w:tc>
          <w:tcPr>
            <w:tcW w:w="920" w:type="dxa"/>
            <w:shd w:val="clear" w:color="auto" w:fill="auto"/>
          </w:tcPr>
          <w:p w14:paraId="4B51B915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1936491D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Кульченко Анна Игоревна,</w:t>
            </w:r>
          </w:p>
        </w:tc>
        <w:tc>
          <w:tcPr>
            <w:tcW w:w="810" w:type="dxa"/>
            <w:shd w:val="clear" w:color="auto" w:fill="auto"/>
          </w:tcPr>
          <w:p w14:paraId="529F9DAC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2B0075" w:rsidRPr="00E939D8" w14:paraId="189CE77D" w14:textId="77777777" w:rsidTr="00087F9A">
        <w:tc>
          <w:tcPr>
            <w:tcW w:w="768" w:type="dxa"/>
            <w:shd w:val="clear" w:color="auto" w:fill="auto"/>
          </w:tcPr>
          <w:p w14:paraId="0FE586C1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36F5AEC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Петрова Виктория</w:t>
            </w:r>
          </w:p>
        </w:tc>
        <w:tc>
          <w:tcPr>
            <w:tcW w:w="2657" w:type="dxa"/>
            <w:shd w:val="clear" w:color="auto" w:fill="auto"/>
          </w:tcPr>
          <w:p w14:paraId="12001483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281F93F9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«Щенок»,</w:t>
            </w:r>
          </w:p>
        </w:tc>
        <w:tc>
          <w:tcPr>
            <w:tcW w:w="920" w:type="dxa"/>
            <w:shd w:val="clear" w:color="auto" w:fill="auto"/>
          </w:tcPr>
          <w:p w14:paraId="5E7C7BA4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68A027A7" w14:textId="77777777" w:rsidR="002B0075" w:rsidRPr="00E43F19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Кульченко Анна Игоревна,</w:t>
            </w:r>
          </w:p>
        </w:tc>
        <w:tc>
          <w:tcPr>
            <w:tcW w:w="810" w:type="dxa"/>
            <w:shd w:val="clear" w:color="auto" w:fill="auto"/>
          </w:tcPr>
          <w:p w14:paraId="631E3324" w14:textId="77777777" w:rsidR="002B0075" w:rsidRPr="00E939D8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2B0075" w:rsidRPr="00012C6E" w14:paraId="15E6AAA6" w14:textId="77777777" w:rsidTr="00087F9A">
        <w:tc>
          <w:tcPr>
            <w:tcW w:w="768" w:type="dxa"/>
            <w:shd w:val="clear" w:color="auto" w:fill="auto"/>
          </w:tcPr>
          <w:p w14:paraId="5669601B" w14:textId="77777777" w:rsidR="002B0075" w:rsidRPr="00E939D8" w:rsidRDefault="002B007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398C068" w14:textId="77777777" w:rsidR="002B0075" w:rsidRPr="00012C6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Пионткевич Варвара</w:t>
            </w:r>
          </w:p>
        </w:tc>
        <w:tc>
          <w:tcPr>
            <w:tcW w:w="2657" w:type="dxa"/>
            <w:shd w:val="clear" w:color="auto" w:fill="auto"/>
          </w:tcPr>
          <w:p w14:paraId="361A0C08" w14:textId="77777777" w:rsidR="002B0075" w:rsidRPr="00012C6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204C55DE" w14:textId="77777777" w:rsidR="002B0075" w:rsidRPr="00012C6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«Мама»,</w:t>
            </w:r>
          </w:p>
        </w:tc>
        <w:tc>
          <w:tcPr>
            <w:tcW w:w="920" w:type="dxa"/>
            <w:shd w:val="clear" w:color="auto" w:fill="auto"/>
          </w:tcPr>
          <w:p w14:paraId="2B86D9A6" w14:textId="77777777" w:rsidR="002B0075" w:rsidRPr="00012C6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6F589164" w14:textId="77777777" w:rsidR="002B0075" w:rsidRPr="00012C6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Кульченко Анна Игоревна,</w:t>
            </w:r>
          </w:p>
        </w:tc>
        <w:tc>
          <w:tcPr>
            <w:tcW w:w="810" w:type="dxa"/>
            <w:shd w:val="clear" w:color="auto" w:fill="auto"/>
          </w:tcPr>
          <w:p w14:paraId="33CE8C3C" w14:textId="77777777" w:rsidR="002B0075" w:rsidRPr="00012C6E" w:rsidRDefault="002B0075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087F9A" w:rsidRPr="00012C6E" w14:paraId="4128FAF1" w14:textId="77777777" w:rsidTr="00087F9A">
        <w:tc>
          <w:tcPr>
            <w:tcW w:w="768" w:type="dxa"/>
            <w:shd w:val="clear" w:color="auto" w:fill="auto"/>
          </w:tcPr>
          <w:p w14:paraId="695B9B50" w14:textId="77777777" w:rsidR="00087F9A" w:rsidRPr="00E939D8" w:rsidRDefault="00087F9A" w:rsidP="00087F9A">
            <w:pPr>
              <w:pStyle w:val="a5"/>
              <w:spacing w:after="0" w:line="240" w:lineRule="auto"/>
              <w:ind w:left="142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A622D3E" w14:textId="6DDD450E" w:rsidR="00087F9A" w:rsidRPr="00012C6E" w:rsidRDefault="00087F9A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Насретдинов Тимур</w:t>
            </w:r>
          </w:p>
        </w:tc>
        <w:tc>
          <w:tcPr>
            <w:tcW w:w="2657" w:type="dxa"/>
            <w:shd w:val="clear" w:color="auto" w:fill="auto"/>
          </w:tcPr>
          <w:p w14:paraId="236E93EB" w14:textId="77777777" w:rsidR="00087F9A" w:rsidRPr="00012C6E" w:rsidRDefault="00087F9A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3" w:type="dxa"/>
            <w:shd w:val="clear" w:color="auto" w:fill="auto"/>
          </w:tcPr>
          <w:p w14:paraId="642D6387" w14:textId="77777777" w:rsidR="00087F9A" w:rsidRPr="00012C6E" w:rsidRDefault="00087F9A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3C5024FC" w14:textId="77777777" w:rsidR="00087F9A" w:rsidRPr="00012C6E" w:rsidRDefault="00087F9A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69A7A372" w14:textId="77777777" w:rsidR="00087F9A" w:rsidRPr="00012C6E" w:rsidRDefault="00087F9A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5F364CB1" w14:textId="77777777" w:rsidR="00087F9A" w:rsidRPr="00012C6E" w:rsidRDefault="00087F9A" w:rsidP="002B007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71D1D" w:rsidRPr="00012C6E" w14:paraId="7A1E2178" w14:textId="77777777" w:rsidTr="00087F9A">
        <w:tc>
          <w:tcPr>
            <w:tcW w:w="10699" w:type="dxa"/>
            <w:gridSpan w:val="7"/>
            <w:shd w:val="clear" w:color="auto" w:fill="auto"/>
          </w:tcPr>
          <w:p w14:paraId="6630D311" w14:textId="77777777" w:rsidR="00571D1D" w:rsidRPr="00012C6E" w:rsidRDefault="00571D1D" w:rsidP="00571D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 младшая группа: 7-9 лет</w:t>
            </w:r>
          </w:p>
        </w:tc>
      </w:tr>
      <w:tr w:rsidR="00571D1D" w:rsidRPr="00E939D8" w14:paraId="5FA14054" w14:textId="77777777" w:rsidTr="00087F9A">
        <w:tc>
          <w:tcPr>
            <w:tcW w:w="768" w:type="dxa"/>
            <w:shd w:val="clear" w:color="auto" w:fill="auto"/>
          </w:tcPr>
          <w:p w14:paraId="1D5A3EFB" w14:textId="77777777" w:rsidR="00571D1D" w:rsidRPr="00012C6E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A2EEEB7" w14:textId="03329E65" w:rsidR="00571D1D" w:rsidRPr="00012C6E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hAnsi="Times New Roman"/>
                <w:sz w:val="20"/>
                <w:szCs w:val="20"/>
              </w:rPr>
              <w:t>Гайнуллина Элен</w:t>
            </w:r>
          </w:p>
        </w:tc>
        <w:tc>
          <w:tcPr>
            <w:tcW w:w="2657" w:type="dxa"/>
            <w:shd w:val="clear" w:color="auto" w:fill="auto"/>
          </w:tcPr>
          <w:p w14:paraId="6588998D" w14:textId="47F32949" w:rsidR="00571D1D" w:rsidRPr="00012C6E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hAnsi="Times New Roman"/>
                <w:sz w:val="20"/>
                <w:szCs w:val="20"/>
              </w:rPr>
              <w:t>Образцовое вокальное объединение «Зимфиринки»</w:t>
            </w:r>
            <w:r w:rsidRPr="00012C6E">
              <w:rPr>
                <w:rFonts w:ascii="Times New Roman" w:hAnsi="Times New Roman"/>
                <w:sz w:val="20"/>
                <w:szCs w:val="20"/>
              </w:rPr>
              <w:br/>
              <w:t xml:space="preserve">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477A378" w14:textId="5683AFE2" w:rsidR="00571D1D" w:rsidRPr="00012C6E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hAnsi="Times New Roman"/>
                <w:sz w:val="20"/>
                <w:szCs w:val="20"/>
              </w:rPr>
              <w:t>Е. Евтушенко «,Людей неинтересных в мире нет"</w:t>
            </w:r>
          </w:p>
        </w:tc>
        <w:tc>
          <w:tcPr>
            <w:tcW w:w="920" w:type="dxa"/>
            <w:shd w:val="clear" w:color="auto" w:fill="auto"/>
          </w:tcPr>
          <w:p w14:paraId="3CC705FD" w14:textId="14FF6432" w:rsidR="00571D1D" w:rsidRPr="00012C6E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hAnsi="Times New Roman"/>
                <w:sz w:val="20"/>
                <w:szCs w:val="20"/>
              </w:rPr>
              <w:t>2-ая млад, группа</w:t>
            </w:r>
            <w:r w:rsidRPr="00012C6E">
              <w:rPr>
                <w:rFonts w:ascii="Times New Roman" w:hAnsi="Times New Roman"/>
                <w:sz w:val="20"/>
                <w:szCs w:val="20"/>
              </w:rPr>
              <w:br/>
              <w:t>(7-9 лет)</w:t>
            </w:r>
          </w:p>
        </w:tc>
        <w:tc>
          <w:tcPr>
            <w:tcW w:w="2057" w:type="dxa"/>
            <w:shd w:val="clear" w:color="auto" w:fill="auto"/>
          </w:tcPr>
          <w:p w14:paraId="3A3D9B1E" w14:textId="24B385A4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hAnsi="Times New Roman"/>
                <w:sz w:val="20"/>
                <w:szCs w:val="20"/>
              </w:rPr>
              <w:t xml:space="preserve">Хасаншина Зимфира Хамитовна, </w:t>
            </w:r>
          </w:p>
        </w:tc>
        <w:tc>
          <w:tcPr>
            <w:tcW w:w="810" w:type="dxa"/>
            <w:shd w:val="clear" w:color="auto" w:fill="auto"/>
          </w:tcPr>
          <w:p w14:paraId="6874B06D" w14:textId="77777777" w:rsidR="00571D1D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71D1D" w:rsidRPr="00E939D8" w14:paraId="2F6794D7" w14:textId="77777777" w:rsidTr="00087F9A">
        <w:tc>
          <w:tcPr>
            <w:tcW w:w="768" w:type="dxa"/>
            <w:shd w:val="clear" w:color="auto" w:fill="auto"/>
          </w:tcPr>
          <w:p w14:paraId="27997D74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66E977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Ионова Дарья</w:t>
            </w:r>
          </w:p>
        </w:tc>
        <w:tc>
          <w:tcPr>
            <w:tcW w:w="2657" w:type="dxa"/>
            <w:shd w:val="clear" w:color="auto" w:fill="auto"/>
          </w:tcPr>
          <w:p w14:paraId="1BB69A23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МБОУ «Лицей №12 г. Лениногорска»</w:t>
            </w:r>
          </w:p>
        </w:tc>
        <w:tc>
          <w:tcPr>
            <w:tcW w:w="1703" w:type="dxa"/>
            <w:shd w:val="clear" w:color="auto" w:fill="auto"/>
          </w:tcPr>
          <w:p w14:paraId="4743F0A1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«Пожелтевшее фото войны»,</w:t>
            </w:r>
          </w:p>
        </w:tc>
        <w:tc>
          <w:tcPr>
            <w:tcW w:w="920" w:type="dxa"/>
            <w:shd w:val="clear" w:color="auto" w:fill="auto"/>
          </w:tcPr>
          <w:p w14:paraId="14732802" w14:textId="77777777" w:rsidR="00571D1D" w:rsidRPr="00E939D8" w:rsidRDefault="00571D1D" w:rsidP="00571D1D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9 лет</w:t>
            </w:r>
          </w:p>
        </w:tc>
        <w:tc>
          <w:tcPr>
            <w:tcW w:w="2057" w:type="dxa"/>
            <w:shd w:val="clear" w:color="auto" w:fill="auto"/>
          </w:tcPr>
          <w:p w14:paraId="20D28E33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Ермолаева Надежда Викторовна,</w:t>
            </w:r>
          </w:p>
          <w:p w14:paraId="48A5FA37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227CF8F5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571D1D" w:rsidRPr="00E939D8" w14:paraId="26EC4811" w14:textId="77777777" w:rsidTr="00087F9A">
        <w:tc>
          <w:tcPr>
            <w:tcW w:w="768" w:type="dxa"/>
            <w:shd w:val="clear" w:color="auto" w:fill="auto"/>
          </w:tcPr>
          <w:p w14:paraId="33C5BAAC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39725A9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Исмагилова Варвара</w:t>
            </w:r>
          </w:p>
        </w:tc>
        <w:tc>
          <w:tcPr>
            <w:tcW w:w="2657" w:type="dxa"/>
            <w:shd w:val="clear" w:color="auto" w:fill="auto"/>
          </w:tcPr>
          <w:p w14:paraId="188CA1AF" w14:textId="77777777" w:rsidR="00571D1D" w:rsidRPr="00E939D8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МАУ “Дворец культуры  имени Сергея Гассара”, участница Народнго театра имени Ахунова</w:t>
            </w:r>
          </w:p>
        </w:tc>
        <w:tc>
          <w:tcPr>
            <w:tcW w:w="1703" w:type="dxa"/>
            <w:shd w:val="clear" w:color="auto" w:fill="auto"/>
          </w:tcPr>
          <w:p w14:paraId="66236F85" w14:textId="77777777" w:rsidR="00571D1D" w:rsidRPr="00E939D8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 “Большое путешествие маленького пингвина”, Муха Рената</w:t>
            </w:r>
          </w:p>
        </w:tc>
        <w:tc>
          <w:tcPr>
            <w:tcW w:w="920" w:type="dxa"/>
            <w:shd w:val="clear" w:color="auto" w:fill="auto"/>
          </w:tcPr>
          <w:p w14:paraId="787A1CF3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sz w:val="22"/>
                <w:szCs w:val="22"/>
                <w:lang w:val="tt-RU"/>
              </w:rPr>
              <w:t>8 лет</w:t>
            </w:r>
          </w:p>
        </w:tc>
        <w:tc>
          <w:tcPr>
            <w:tcW w:w="2057" w:type="dxa"/>
            <w:shd w:val="clear" w:color="auto" w:fill="auto"/>
          </w:tcPr>
          <w:p w14:paraId="7FB59C19" w14:textId="77777777" w:rsidR="00571D1D" w:rsidRPr="00E939D8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Стрелкова Гульназ Фоатовна, </w:t>
            </w:r>
          </w:p>
        </w:tc>
        <w:tc>
          <w:tcPr>
            <w:tcW w:w="810" w:type="dxa"/>
            <w:shd w:val="clear" w:color="auto" w:fill="auto"/>
          </w:tcPr>
          <w:p w14:paraId="753254CE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+</w:t>
            </w:r>
          </w:p>
        </w:tc>
      </w:tr>
      <w:tr w:rsidR="00571D1D" w:rsidRPr="00E939D8" w14:paraId="1870ED83" w14:textId="77777777" w:rsidTr="00087F9A">
        <w:tc>
          <w:tcPr>
            <w:tcW w:w="768" w:type="dxa"/>
            <w:shd w:val="clear" w:color="auto" w:fill="auto"/>
          </w:tcPr>
          <w:p w14:paraId="519576F0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6E00A8F4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Марданов </w:t>
            </w:r>
          </w:p>
          <w:p w14:paraId="2A5E9BB1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Раиль </w:t>
            </w:r>
          </w:p>
          <w:p w14:paraId="0A87A34E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</w:p>
        </w:tc>
        <w:tc>
          <w:tcPr>
            <w:tcW w:w="2657" w:type="dxa"/>
            <w:shd w:val="clear" w:color="auto" w:fill="auto"/>
          </w:tcPr>
          <w:p w14:paraId="10909E30" w14:textId="77777777" w:rsidR="00571D1D" w:rsidRPr="00FE0B46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МБОУ «Нурминская СОШ»  Балтасинского района</w:t>
            </w:r>
          </w:p>
        </w:tc>
        <w:tc>
          <w:tcPr>
            <w:tcW w:w="1703" w:type="dxa"/>
            <w:shd w:val="clear" w:color="auto" w:fill="auto"/>
          </w:tcPr>
          <w:p w14:paraId="1711496B" w14:textId="77777777" w:rsidR="00571D1D" w:rsidRPr="00FE0B46" w:rsidRDefault="00571D1D" w:rsidP="00571D1D">
            <w:pPr>
              <w:spacing w:after="18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Э.Ибрагимова «Гармун тавышы»</w:t>
            </w:r>
          </w:p>
        </w:tc>
        <w:tc>
          <w:tcPr>
            <w:tcW w:w="920" w:type="dxa"/>
            <w:shd w:val="clear" w:color="auto" w:fill="auto"/>
          </w:tcPr>
          <w:p w14:paraId="0D3A4745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 8 лет</w:t>
            </w:r>
          </w:p>
        </w:tc>
        <w:tc>
          <w:tcPr>
            <w:tcW w:w="2057" w:type="dxa"/>
            <w:shd w:val="clear" w:color="auto" w:fill="auto"/>
          </w:tcPr>
          <w:p w14:paraId="0FCCDACA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Ибнеева Фарида Фаритовна </w:t>
            </w:r>
          </w:p>
          <w:p w14:paraId="40F23E1E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2845CA5C" w14:textId="77777777" w:rsidR="00571D1D" w:rsidRPr="00E939D8" w:rsidRDefault="00571D1D" w:rsidP="00571D1D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>
              <w:rPr>
                <w:rFonts w:ascii="Times New Roman" w:eastAsia="Calibri" w:hAnsi="Times New Roman"/>
                <w:lang w:val="tt-RU" w:eastAsia="en-US"/>
              </w:rPr>
              <w:t>+</w:t>
            </w:r>
          </w:p>
        </w:tc>
      </w:tr>
      <w:tr w:rsidR="00571D1D" w:rsidRPr="00E939D8" w14:paraId="2F3B345D" w14:textId="77777777" w:rsidTr="00087F9A">
        <w:tc>
          <w:tcPr>
            <w:tcW w:w="768" w:type="dxa"/>
            <w:shd w:val="clear" w:color="auto" w:fill="auto"/>
          </w:tcPr>
          <w:p w14:paraId="3F547602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6400624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Марданов </w:t>
            </w:r>
          </w:p>
          <w:p w14:paraId="01385DA3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Раян</w:t>
            </w:r>
          </w:p>
          <w:p w14:paraId="6A6CDF6C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Марданова Раида </w:t>
            </w:r>
          </w:p>
        </w:tc>
        <w:tc>
          <w:tcPr>
            <w:tcW w:w="2657" w:type="dxa"/>
            <w:shd w:val="clear" w:color="auto" w:fill="auto"/>
          </w:tcPr>
          <w:p w14:paraId="6DC42EB0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МБОУ «Нурминская СОШ»  Балтасинского района</w:t>
            </w:r>
          </w:p>
          <w:p w14:paraId="1A40164B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МБДОУ “Карелинский детский сад” Балтасинского района</w:t>
            </w:r>
          </w:p>
        </w:tc>
        <w:tc>
          <w:tcPr>
            <w:tcW w:w="1703" w:type="dxa"/>
            <w:shd w:val="clear" w:color="auto" w:fill="auto"/>
          </w:tcPr>
          <w:p w14:paraId="27A3F491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Роберт Миннуллин “Авыл эте Акбай”</w:t>
            </w:r>
          </w:p>
        </w:tc>
        <w:tc>
          <w:tcPr>
            <w:tcW w:w="920" w:type="dxa"/>
            <w:shd w:val="clear" w:color="auto" w:fill="auto"/>
          </w:tcPr>
          <w:p w14:paraId="57EA36CA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7 лет</w:t>
            </w:r>
          </w:p>
          <w:p w14:paraId="4F44D499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</w:p>
          <w:p w14:paraId="1E9CDD08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02D84185" w14:textId="77777777" w:rsidR="00571D1D" w:rsidRPr="00E939D8" w:rsidRDefault="00571D1D" w:rsidP="00571D1D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Кадирова Зухра Абдрахмановна, Юсупова Галия Амировна, Хусаенова Эльмира Анатолиевна, Сабирова Нурия Мубараковна</w:t>
            </w:r>
          </w:p>
        </w:tc>
        <w:tc>
          <w:tcPr>
            <w:tcW w:w="810" w:type="dxa"/>
            <w:shd w:val="clear" w:color="auto" w:fill="auto"/>
          </w:tcPr>
          <w:p w14:paraId="3D5634FA" w14:textId="77777777" w:rsidR="00571D1D" w:rsidRPr="00E939D8" w:rsidRDefault="00571D1D" w:rsidP="00571D1D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>
              <w:rPr>
                <w:rFonts w:ascii="Times New Roman" w:eastAsia="Calibri" w:hAnsi="Times New Roman"/>
                <w:lang w:val="tt-RU" w:eastAsia="en-US"/>
              </w:rPr>
              <w:t>+</w:t>
            </w:r>
          </w:p>
        </w:tc>
      </w:tr>
      <w:tr w:rsidR="00571D1D" w:rsidRPr="00E939D8" w14:paraId="52BFEA8D" w14:textId="77777777" w:rsidTr="00087F9A">
        <w:tc>
          <w:tcPr>
            <w:tcW w:w="768" w:type="dxa"/>
            <w:shd w:val="clear" w:color="auto" w:fill="auto"/>
          </w:tcPr>
          <w:p w14:paraId="0D54A097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2A17B4E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Мигманова </w:t>
            </w:r>
            <w:r w:rsidRPr="00FE0B46">
              <w:rPr>
                <w:rFonts w:ascii="Times New Roman" w:eastAsia="Calibri" w:hAnsi="Times New Roman"/>
                <w:lang w:val="tt-RU" w:eastAsia="en-US"/>
              </w:rPr>
              <w:lastRenderedPageBreak/>
              <w:t>Регина</w:t>
            </w:r>
          </w:p>
        </w:tc>
        <w:tc>
          <w:tcPr>
            <w:tcW w:w="2657" w:type="dxa"/>
            <w:shd w:val="clear" w:color="auto" w:fill="auto"/>
          </w:tcPr>
          <w:p w14:paraId="08040687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lastRenderedPageBreak/>
              <w:t xml:space="preserve">МБОУ №39»,  г. </w:t>
            </w:r>
            <w:r w:rsidRPr="00FE0B46">
              <w:rPr>
                <w:rFonts w:ascii="Times New Roman" w:eastAsia="Calibri" w:hAnsi="Times New Roman"/>
                <w:lang w:val="tt-RU" w:eastAsia="en-US"/>
              </w:rPr>
              <w:lastRenderedPageBreak/>
              <w:t>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1D7B1C73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lastRenderedPageBreak/>
              <w:t xml:space="preserve">«Кошка </w:t>
            </w:r>
            <w:r w:rsidRPr="00FE0B46">
              <w:rPr>
                <w:rFonts w:ascii="Times New Roman" w:eastAsia="Calibri" w:hAnsi="Times New Roman"/>
                <w:lang w:val="tt-RU" w:eastAsia="en-US"/>
              </w:rPr>
              <w:lastRenderedPageBreak/>
              <w:t xml:space="preserve">крошка» </w:t>
            </w:r>
          </w:p>
          <w:p w14:paraId="16FF231D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Заочная форма</w:t>
            </w:r>
          </w:p>
        </w:tc>
        <w:tc>
          <w:tcPr>
            <w:tcW w:w="920" w:type="dxa"/>
            <w:shd w:val="clear" w:color="auto" w:fill="auto"/>
          </w:tcPr>
          <w:p w14:paraId="54F2D4BB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lastRenderedPageBreak/>
              <w:t>7-9 лет</w:t>
            </w:r>
          </w:p>
        </w:tc>
        <w:tc>
          <w:tcPr>
            <w:tcW w:w="2057" w:type="dxa"/>
            <w:shd w:val="clear" w:color="auto" w:fill="auto"/>
          </w:tcPr>
          <w:p w14:paraId="02D7ED2E" w14:textId="77777777" w:rsidR="00571D1D" w:rsidRPr="00FE0B46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Стрицына Инна </w:t>
            </w:r>
            <w:r w:rsidRPr="00FE0B46">
              <w:rPr>
                <w:rFonts w:ascii="Times New Roman" w:eastAsia="Calibri" w:hAnsi="Times New Roman"/>
                <w:lang w:val="tt-RU" w:eastAsia="en-US"/>
              </w:rPr>
              <w:lastRenderedPageBreak/>
              <w:t>Леонидовна</w:t>
            </w:r>
          </w:p>
        </w:tc>
        <w:tc>
          <w:tcPr>
            <w:tcW w:w="810" w:type="dxa"/>
            <w:shd w:val="clear" w:color="auto" w:fill="auto"/>
          </w:tcPr>
          <w:p w14:paraId="30B2B469" w14:textId="77777777" w:rsidR="00571D1D" w:rsidRPr="00E939D8" w:rsidRDefault="00571D1D" w:rsidP="00571D1D">
            <w:pPr>
              <w:pStyle w:val="Default"/>
              <w:spacing w:line="100" w:lineRule="atLeast"/>
              <w:rPr>
                <w:color w:val="auto"/>
                <w:sz w:val="22"/>
                <w:szCs w:val="22"/>
                <w:lang w:val="tt-RU"/>
              </w:rPr>
            </w:pPr>
            <w:r>
              <w:rPr>
                <w:color w:val="auto"/>
                <w:sz w:val="22"/>
                <w:szCs w:val="22"/>
                <w:lang w:val="tt-RU"/>
              </w:rPr>
              <w:lastRenderedPageBreak/>
              <w:t>+</w:t>
            </w:r>
          </w:p>
        </w:tc>
      </w:tr>
      <w:tr w:rsidR="00571D1D" w:rsidRPr="00E939D8" w14:paraId="495B10F3" w14:textId="77777777" w:rsidTr="00087F9A">
        <w:tc>
          <w:tcPr>
            <w:tcW w:w="768" w:type="dxa"/>
            <w:shd w:val="clear" w:color="auto" w:fill="auto"/>
          </w:tcPr>
          <w:p w14:paraId="2795FBDD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FEC228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Мустафина Райана</w:t>
            </w:r>
          </w:p>
        </w:tc>
        <w:tc>
          <w:tcPr>
            <w:tcW w:w="2657" w:type="dxa"/>
            <w:shd w:val="clear" w:color="auto" w:fill="auto"/>
          </w:tcPr>
          <w:p w14:paraId="60F6702F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МАУДО ДДТ " Балкыш" Высокогорский район.</w:t>
            </w:r>
          </w:p>
        </w:tc>
        <w:tc>
          <w:tcPr>
            <w:tcW w:w="1703" w:type="dxa"/>
            <w:shd w:val="clear" w:color="auto" w:fill="auto"/>
          </w:tcPr>
          <w:p w14:paraId="693AA9AB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А.Барто " Болтунья Лида"</w:t>
            </w:r>
          </w:p>
        </w:tc>
        <w:tc>
          <w:tcPr>
            <w:tcW w:w="920" w:type="dxa"/>
            <w:shd w:val="clear" w:color="auto" w:fill="auto"/>
          </w:tcPr>
          <w:p w14:paraId="0A8BE2DC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8 лет.</w:t>
            </w:r>
          </w:p>
        </w:tc>
        <w:tc>
          <w:tcPr>
            <w:tcW w:w="2057" w:type="dxa"/>
            <w:shd w:val="clear" w:color="auto" w:fill="auto"/>
          </w:tcPr>
          <w:p w14:paraId="338ACE51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Педагог Шакирова Юлдуз Радиковна.</w:t>
            </w:r>
          </w:p>
        </w:tc>
        <w:tc>
          <w:tcPr>
            <w:tcW w:w="810" w:type="dxa"/>
            <w:shd w:val="clear" w:color="auto" w:fill="auto"/>
          </w:tcPr>
          <w:p w14:paraId="6F19BC56" w14:textId="0E29CBD9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+</w:t>
            </w:r>
          </w:p>
        </w:tc>
      </w:tr>
      <w:tr w:rsidR="00571D1D" w:rsidRPr="00E939D8" w14:paraId="13143F9F" w14:textId="77777777" w:rsidTr="00087F9A">
        <w:tc>
          <w:tcPr>
            <w:tcW w:w="768" w:type="dxa"/>
            <w:shd w:val="clear" w:color="auto" w:fill="auto"/>
          </w:tcPr>
          <w:p w14:paraId="45A60EB9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E8F9DE3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Рахимова Лилия </w:t>
            </w:r>
          </w:p>
        </w:tc>
        <w:tc>
          <w:tcPr>
            <w:tcW w:w="2657" w:type="dxa"/>
            <w:shd w:val="clear" w:color="auto" w:fill="auto"/>
          </w:tcPr>
          <w:p w14:paraId="36A8B64D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 ДО «Детско-юношеский центр №14» 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01668197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А. Дементьев «Баллада о матери»</w:t>
            </w:r>
          </w:p>
        </w:tc>
        <w:tc>
          <w:tcPr>
            <w:tcW w:w="920" w:type="dxa"/>
            <w:shd w:val="clear" w:color="auto" w:fill="auto"/>
          </w:tcPr>
          <w:p w14:paraId="54863A9F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2 младшая группа</w:t>
            </w:r>
          </w:p>
        </w:tc>
        <w:tc>
          <w:tcPr>
            <w:tcW w:w="2057" w:type="dxa"/>
            <w:shd w:val="clear" w:color="auto" w:fill="auto"/>
          </w:tcPr>
          <w:p w14:paraId="3C83CB84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руководителя: Ершова Татьяна Александровна</w:t>
            </w:r>
          </w:p>
        </w:tc>
        <w:tc>
          <w:tcPr>
            <w:tcW w:w="810" w:type="dxa"/>
            <w:shd w:val="clear" w:color="auto" w:fill="auto"/>
          </w:tcPr>
          <w:p w14:paraId="27235F85" w14:textId="77777777" w:rsidR="00571D1D" w:rsidRPr="00E939D8" w:rsidRDefault="00571D1D" w:rsidP="00571D1D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571D1D" w:rsidRPr="00E939D8" w14:paraId="11CDB434" w14:textId="77777777" w:rsidTr="00087F9A">
        <w:tc>
          <w:tcPr>
            <w:tcW w:w="768" w:type="dxa"/>
            <w:shd w:val="clear" w:color="auto" w:fill="auto"/>
          </w:tcPr>
          <w:p w14:paraId="0AD9631F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50BC641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Ассэль</w:t>
            </w:r>
          </w:p>
        </w:tc>
        <w:tc>
          <w:tcPr>
            <w:tcW w:w="2657" w:type="dxa"/>
            <w:shd w:val="clear" w:color="auto" w:fill="auto"/>
          </w:tcPr>
          <w:p w14:paraId="6659B427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ГАОУ. «Полилингвальный комплекс «Адымнар-путь к знаниям и согласию» Казань</w:t>
            </w:r>
          </w:p>
        </w:tc>
        <w:tc>
          <w:tcPr>
            <w:tcW w:w="1703" w:type="dxa"/>
            <w:shd w:val="clear" w:color="auto" w:fill="auto"/>
          </w:tcPr>
          <w:p w14:paraId="1A613388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Анатолий Костецкий</w:t>
            </w:r>
          </w:p>
          <w:p w14:paraId="1E02A972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(Сборник </w:t>
            </w:r>
          </w:p>
          <w:p w14:paraId="672B475D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«Бюро Находок»)</w:t>
            </w:r>
          </w:p>
          <w:p w14:paraId="025DA989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 xml:space="preserve">«Космические перезагрузки» </w:t>
            </w:r>
          </w:p>
        </w:tc>
        <w:tc>
          <w:tcPr>
            <w:tcW w:w="920" w:type="dxa"/>
            <w:shd w:val="clear" w:color="auto" w:fill="auto"/>
          </w:tcPr>
          <w:p w14:paraId="5E3D8BB7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8 лет</w:t>
            </w:r>
          </w:p>
        </w:tc>
        <w:tc>
          <w:tcPr>
            <w:tcW w:w="2057" w:type="dxa"/>
            <w:shd w:val="clear" w:color="auto" w:fill="auto"/>
          </w:tcPr>
          <w:p w14:paraId="7A25C5F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Салимгараева Алсу Равгатовна</w:t>
            </w:r>
          </w:p>
          <w:p w14:paraId="1629A24E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Нуруллина Лилия Ришатовна</w:t>
            </w:r>
          </w:p>
        </w:tc>
        <w:tc>
          <w:tcPr>
            <w:tcW w:w="810" w:type="dxa"/>
            <w:shd w:val="clear" w:color="auto" w:fill="auto"/>
          </w:tcPr>
          <w:p w14:paraId="564435B8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+</w:t>
            </w:r>
          </w:p>
        </w:tc>
      </w:tr>
      <w:tr w:rsidR="00571D1D" w:rsidRPr="00E939D8" w14:paraId="7137E425" w14:textId="77777777" w:rsidTr="00087F9A">
        <w:tc>
          <w:tcPr>
            <w:tcW w:w="768" w:type="dxa"/>
            <w:shd w:val="clear" w:color="auto" w:fill="auto"/>
          </w:tcPr>
          <w:p w14:paraId="1B86F8FF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240B1AC4" w14:textId="77777777" w:rsidR="00571D1D" w:rsidRPr="00FE0B46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Сафина Альсина</w:t>
            </w:r>
          </w:p>
        </w:tc>
        <w:tc>
          <w:tcPr>
            <w:tcW w:w="2657" w:type="dxa"/>
            <w:shd w:val="clear" w:color="auto" w:fill="auto"/>
          </w:tcPr>
          <w:p w14:paraId="590E99A8" w14:textId="77777777" w:rsidR="00571D1D" w:rsidRPr="00FE0B46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МБОУ Муслюмовский лицей Муслюмовского муниципального района Республики Татарстан</w:t>
            </w:r>
          </w:p>
        </w:tc>
        <w:tc>
          <w:tcPr>
            <w:tcW w:w="1703" w:type="dxa"/>
            <w:shd w:val="clear" w:color="auto" w:fill="auto"/>
          </w:tcPr>
          <w:p w14:paraId="2029B4AC" w14:textId="77777777" w:rsidR="00571D1D" w:rsidRPr="00FE0B46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“Яшелгармун”</w:t>
            </w:r>
          </w:p>
          <w:p w14:paraId="7B0500E0" w14:textId="77777777" w:rsidR="00571D1D" w:rsidRPr="00FE0B46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“Ш.Жиһангирова  повесть .</w:t>
            </w:r>
          </w:p>
        </w:tc>
        <w:tc>
          <w:tcPr>
            <w:tcW w:w="920" w:type="dxa"/>
            <w:shd w:val="clear" w:color="auto" w:fill="auto"/>
          </w:tcPr>
          <w:p w14:paraId="09FF7BC7" w14:textId="77777777" w:rsidR="00571D1D" w:rsidRPr="00FE0B46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9 лет</w:t>
            </w:r>
          </w:p>
        </w:tc>
        <w:tc>
          <w:tcPr>
            <w:tcW w:w="2057" w:type="dxa"/>
            <w:shd w:val="clear" w:color="auto" w:fill="auto"/>
          </w:tcPr>
          <w:p w14:paraId="293C3213" w14:textId="77777777" w:rsidR="00571D1D" w:rsidRPr="00FE0B46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Сафина Лейсан Ягъфаровна,</w:t>
            </w:r>
          </w:p>
          <w:p w14:paraId="0559BFE6" w14:textId="77777777" w:rsidR="00571D1D" w:rsidRPr="00FE0B46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Зиазова Алсу Фаварисовна</w:t>
            </w:r>
          </w:p>
        </w:tc>
        <w:tc>
          <w:tcPr>
            <w:tcW w:w="810" w:type="dxa"/>
            <w:shd w:val="clear" w:color="auto" w:fill="auto"/>
          </w:tcPr>
          <w:p w14:paraId="5F23887C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571D1D" w:rsidRPr="00E939D8" w14:paraId="51F7A22A" w14:textId="77777777" w:rsidTr="00087F9A">
        <w:tc>
          <w:tcPr>
            <w:tcW w:w="768" w:type="dxa"/>
            <w:shd w:val="clear" w:color="auto" w:fill="auto"/>
          </w:tcPr>
          <w:p w14:paraId="08385D40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55E12D3" w14:textId="77777777" w:rsidR="00571D1D" w:rsidRPr="002916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Султанов Нурислам</w:t>
            </w:r>
          </w:p>
        </w:tc>
        <w:tc>
          <w:tcPr>
            <w:tcW w:w="2657" w:type="dxa"/>
            <w:shd w:val="clear" w:color="auto" w:fill="auto"/>
          </w:tcPr>
          <w:p w14:paraId="350519CC" w14:textId="77777777" w:rsidR="00571D1D" w:rsidRPr="002916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МБОУ Муслюмовский лицей Муслюмовского муниципального района </w:t>
            </w:r>
          </w:p>
        </w:tc>
        <w:tc>
          <w:tcPr>
            <w:tcW w:w="1703" w:type="dxa"/>
            <w:shd w:val="clear" w:color="auto" w:fill="auto"/>
          </w:tcPr>
          <w:p w14:paraId="1FBB6561" w14:textId="77777777" w:rsidR="00571D1D" w:rsidRPr="002916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 “Бәхетле мин” Музагит Ахметзянов</w:t>
            </w:r>
          </w:p>
        </w:tc>
        <w:tc>
          <w:tcPr>
            <w:tcW w:w="920" w:type="dxa"/>
            <w:shd w:val="clear" w:color="auto" w:fill="auto"/>
          </w:tcPr>
          <w:p w14:paraId="732CEB8A" w14:textId="77777777" w:rsidR="00571D1D" w:rsidRPr="002916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8 лет </w:t>
            </w:r>
          </w:p>
        </w:tc>
        <w:tc>
          <w:tcPr>
            <w:tcW w:w="2057" w:type="dxa"/>
            <w:shd w:val="clear" w:color="auto" w:fill="auto"/>
          </w:tcPr>
          <w:p w14:paraId="1D54FAE8" w14:textId="77777777" w:rsidR="00571D1D" w:rsidRPr="002916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Каржавкина Альфия Ахтамовна</w:t>
            </w:r>
          </w:p>
        </w:tc>
        <w:tc>
          <w:tcPr>
            <w:tcW w:w="810" w:type="dxa"/>
            <w:shd w:val="clear" w:color="auto" w:fill="auto"/>
          </w:tcPr>
          <w:p w14:paraId="602A4DCD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571D1D" w:rsidRPr="00E939D8" w14:paraId="0A4D06C8" w14:textId="77777777" w:rsidTr="00087F9A">
        <w:tc>
          <w:tcPr>
            <w:tcW w:w="768" w:type="dxa"/>
            <w:shd w:val="clear" w:color="auto" w:fill="auto"/>
          </w:tcPr>
          <w:p w14:paraId="2415064B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559F2756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Хасаншина Малика</w:t>
            </w:r>
          </w:p>
        </w:tc>
        <w:tc>
          <w:tcPr>
            <w:tcW w:w="2657" w:type="dxa"/>
            <w:shd w:val="clear" w:color="auto" w:fill="auto"/>
          </w:tcPr>
          <w:p w14:paraId="55B50201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Творческое пространство «OneBeat»</w:t>
            </w:r>
          </w:p>
          <w:p w14:paraId="1C1AD28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СОШ №7 г.Альметьевск</w:t>
            </w:r>
          </w:p>
        </w:tc>
        <w:tc>
          <w:tcPr>
            <w:tcW w:w="1703" w:type="dxa"/>
            <w:shd w:val="clear" w:color="auto" w:fill="auto"/>
          </w:tcPr>
          <w:p w14:paraId="4C0C6488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Анатолий Костецкий</w:t>
            </w:r>
          </w:p>
          <w:p w14:paraId="1279922C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(Сборник </w:t>
            </w:r>
          </w:p>
          <w:p w14:paraId="5CE95083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«Бюро Находок»)</w:t>
            </w:r>
          </w:p>
          <w:p w14:paraId="7DC2AA12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отрывок из</w:t>
            </w:r>
          </w:p>
          <w:p w14:paraId="300377BD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«Сказка про семь воскресений в неделю»</w:t>
            </w:r>
          </w:p>
        </w:tc>
        <w:tc>
          <w:tcPr>
            <w:tcW w:w="920" w:type="dxa"/>
            <w:shd w:val="clear" w:color="auto" w:fill="auto"/>
          </w:tcPr>
          <w:p w14:paraId="1015699A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7 лет</w:t>
            </w:r>
          </w:p>
        </w:tc>
        <w:tc>
          <w:tcPr>
            <w:tcW w:w="2057" w:type="dxa"/>
            <w:shd w:val="clear" w:color="auto" w:fill="auto"/>
          </w:tcPr>
          <w:p w14:paraId="2080E78E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Сабаева Марина Александровна</w:t>
            </w:r>
          </w:p>
        </w:tc>
        <w:tc>
          <w:tcPr>
            <w:tcW w:w="810" w:type="dxa"/>
            <w:shd w:val="clear" w:color="auto" w:fill="auto"/>
          </w:tcPr>
          <w:p w14:paraId="0C3FE551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+</w:t>
            </w:r>
          </w:p>
        </w:tc>
      </w:tr>
      <w:tr w:rsidR="00571D1D" w:rsidRPr="00E939D8" w14:paraId="7B5728FA" w14:textId="77777777" w:rsidTr="00087F9A">
        <w:tc>
          <w:tcPr>
            <w:tcW w:w="768" w:type="dxa"/>
            <w:shd w:val="clear" w:color="auto" w:fill="auto"/>
          </w:tcPr>
          <w:p w14:paraId="4809DC88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D5E17E3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ШакуровАлмаз</w:t>
            </w:r>
          </w:p>
        </w:tc>
        <w:tc>
          <w:tcPr>
            <w:tcW w:w="2657" w:type="dxa"/>
            <w:shd w:val="clear" w:color="auto" w:fill="auto"/>
          </w:tcPr>
          <w:p w14:paraId="5DC72812" w14:textId="77777777" w:rsidR="00571D1D" w:rsidRPr="00E939D8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 ДО «ГДТДиМ №1»</w:t>
            </w:r>
          </w:p>
          <w:p w14:paraId="3C5914C1" w14:textId="77777777" w:rsidR="00571D1D" w:rsidRPr="00E939D8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407DFE44" w14:textId="77777777" w:rsidR="00571D1D" w:rsidRPr="00E939D8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“Милли моннар”</w:t>
            </w:r>
          </w:p>
          <w:p w14:paraId="3C903B7D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стих</w:t>
            </w:r>
          </w:p>
        </w:tc>
        <w:tc>
          <w:tcPr>
            <w:tcW w:w="920" w:type="dxa"/>
            <w:shd w:val="clear" w:color="auto" w:fill="auto"/>
          </w:tcPr>
          <w:p w14:paraId="0446FA83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8 лет</w:t>
            </w:r>
          </w:p>
        </w:tc>
        <w:tc>
          <w:tcPr>
            <w:tcW w:w="2057" w:type="dxa"/>
            <w:shd w:val="clear" w:color="auto" w:fill="auto"/>
          </w:tcPr>
          <w:p w14:paraId="32052DBC" w14:textId="77777777" w:rsidR="00571D1D" w:rsidRPr="00E939D8" w:rsidRDefault="00571D1D" w:rsidP="00571D1D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Закирова Зольхабиря</w:t>
            </w:r>
          </w:p>
          <w:p w14:paraId="0BB85D57" w14:textId="77777777" w:rsidR="00571D1D" w:rsidRPr="00E939D8" w:rsidRDefault="00571D1D" w:rsidP="00571D1D">
            <w:pPr>
              <w:spacing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Абдулхаевна</w:t>
            </w:r>
          </w:p>
        </w:tc>
        <w:tc>
          <w:tcPr>
            <w:tcW w:w="810" w:type="dxa"/>
            <w:shd w:val="clear" w:color="auto" w:fill="auto"/>
          </w:tcPr>
          <w:p w14:paraId="3AE1967E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+</w:t>
            </w:r>
          </w:p>
        </w:tc>
      </w:tr>
      <w:tr w:rsidR="00571D1D" w:rsidRPr="00E939D8" w14:paraId="4E9AE29B" w14:textId="77777777" w:rsidTr="00087F9A">
        <w:tc>
          <w:tcPr>
            <w:tcW w:w="768" w:type="dxa"/>
            <w:shd w:val="clear" w:color="auto" w:fill="auto"/>
          </w:tcPr>
          <w:p w14:paraId="59CBEA6B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EECDE6A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Шафигуллин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Камиль</w:t>
            </w:r>
          </w:p>
        </w:tc>
        <w:tc>
          <w:tcPr>
            <w:tcW w:w="2657" w:type="dxa"/>
            <w:shd w:val="clear" w:color="auto" w:fill="auto"/>
          </w:tcPr>
          <w:p w14:paraId="601D76A7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МАОУ «Средняя общеобразовательная школа №21», г.Набережные Челны РТ</w:t>
            </w:r>
          </w:p>
        </w:tc>
        <w:tc>
          <w:tcPr>
            <w:tcW w:w="1703" w:type="dxa"/>
            <w:shd w:val="clear" w:color="auto" w:fill="auto"/>
          </w:tcPr>
          <w:p w14:paraId="655DBF1B" w14:textId="77777777" w:rsidR="00571D1D" w:rsidRPr="00E939D8" w:rsidRDefault="00571D1D" w:rsidP="00571D1D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Габдулла Тукай “Туганавыл”</w:t>
            </w:r>
          </w:p>
          <w:p w14:paraId="587951DD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41466A12" w14:textId="77777777" w:rsidR="00571D1D" w:rsidRPr="00E939D8" w:rsidRDefault="00571D1D" w:rsidP="00571D1D">
            <w:pPr>
              <w:pStyle w:val="Default"/>
              <w:rPr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 xml:space="preserve">7-9 лет </w:t>
            </w:r>
          </w:p>
        </w:tc>
        <w:tc>
          <w:tcPr>
            <w:tcW w:w="2057" w:type="dxa"/>
            <w:shd w:val="clear" w:color="auto" w:fill="auto"/>
          </w:tcPr>
          <w:p w14:paraId="456005C3" w14:textId="77777777" w:rsidR="00571D1D" w:rsidRPr="00E939D8" w:rsidRDefault="00571D1D" w:rsidP="00571D1D">
            <w:pPr>
              <w:pStyle w:val="Default"/>
              <w:rPr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БуриеваАйгуль Мубараковна</w:t>
            </w:r>
          </w:p>
        </w:tc>
        <w:tc>
          <w:tcPr>
            <w:tcW w:w="810" w:type="dxa"/>
            <w:shd w:val="clear" w:color="auto" w:fill="auto"/>
          </w:tcPr>
          <w:p w14:paraId="0FC9DFC9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+</w:t>
            </w:r>
          </w:p>
        </w:tc>
      </w:tr>
      <w:tr w:rsidR="00571D1D" w:rsidRPr="00E939D8" w14:paraId="01A7445A" w14:textId="77777777" w:rsidTr="00087F9A">
        <w:tc>
          <w:tcPr>
            <w:tcW w:w="768" w:type="dxa"/>
            <w:shd w:val="clear" w:color="auto" w:fill="auto"/>
          </w:tcPr>
          <w:p w14:paraId="26F4442E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3E85375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Газизуллина Алиса</w:t>
            </w:r>
          </w:p>
        </w:tc>
        <w:tc>
          <w:tcPr>
            <w:tcW w:w="2657" w:type="dxa"/>
            <w:shd w:val="clear" w:color="auto" w:fill="auto"/>
          </w:tcPr>
          <w:p w14:paraId="02D67292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77F5EDF4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«Вот как я тебя люблю»,</w:t>
            </w:r>
          </w:p>
        </w:tc>
        <w:tc>
          <w:tcPr>
            <w:tcW w:w="920" w:type="dxa"/>
            <w:shd w:val="clear" w:color="auto" w:fill="auto"/>
          </w:tcPr>
          <w:p w14:paraId="30B69C36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младшая группа</w:t>
            </w:r>
          </w:p>
        </w:tc>
        <w:tc>
          <w:tcPr>
            <w:tcW w:w="2057" w:type="dxa"/>
            <w:shd w:val="clear" w:color="auto" w:fill="auto"/>
          </w:tcPr>
          <w:p w14:paraId="689383AE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810" w:type="dxa"/>
            <w:shd w:val="clear" w:color="auto" w:fill="auto"/>
          </w:tcPr>
          <w:p w14:paraId="7E2F8FA9" w14:textId="77777777" w:rsidR="00571D1D" w:rsidRPr="00E939D8" w:rsidRDefault="00571D1D" w:rsidP="00571D1D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7FAD95C0" w14:textId="77777777" w:rsidTr="00087F9A">
        <w:tc>
          <w:tcPr>
            <w:tcW w:w="768" w:type="dxa"/>
            <w:shd w:val="clear" w:color="auto" w:fill="auto"/>
          </w:tcPr>
          <w:p w14:paraId="08F5F136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5E336727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Галиев Артур</w:t>
            </w:r>
          </w:p>
        </w:tc>
        <w:tc>
          <w:tcPr>
            <w:tcW w:w="2657" w:type="dxa"/>
            <w:shd w:val="clear" w:color="auto" w:fill="auto"/>
          </w:tcPr>
          <w:p w14:paraId="750933E5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7D18CFEC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«Перемена»,</w:t>
            </w:r>
          </w:p>
        </w:tc>
        <w:tc>
          <w:tcPr>
            <w:tcW w:w="920" w:type="dxa"/>
            <w:shd w:val="clear" w:color="auto" w:fill="auto"/>
          </w:tcPr>
          <w:p w14:paraId="3BED9B21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младшая группа</w:t>
            </w:r>
          </w:p>
        </w:tc>
        <w:tc>
          <w:tcPr>
            <w:tcW w:w="2057" w:type="dxa"/>
            <w:shd w:val="clear" w:color="auto" w:fill="auto"/>
          </w:tcPr>
          <w:p w14:paraId="25650759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810" w:type="dxa"/>
            <w:shd w:val="clear" w:color="auto" w:fill="auto"/>
          </w:tcPr>
          <w:p w14:paraId="2FD7AA50" w14:textId="77777777" w:rsidR="00571D1D" w:rsidRPr="00E939D8" w:rsidRDefault="00571D1D" w:rsidP="00571D1D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554C2232" w14:textId="77777777" w:rsidTr="00087F9A">
        <w:tc>
          <w:tcPr>
            <w:tcW w:w="768" w:type="dxa"/>
            <w:shd w:val="clear" w:color="auto" w:fill="auto"/>
          </w:tcPr>
          <w:p w14:paraId="4156ED06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ECFC5D6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Баязитова Агнесса</w:t>
            </w:r>
          </w:p>
        </w:tc>
        <w:tc>
          <w:tcPr>
            <w:tcW w:w="2657" w:type="dxa"/>
            <w:shd w:val="clear" w:color="auto" w:fill="auto"/>
          </w:tcPr>
          <w:p w14:paraId="43E58799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578FBECA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«Снежная баба», </w:t>
            </w:r>
          </w:p>
        </w:tc>
        <w:tc>
          <w:tcPr>
            <w:tcW w:w="920" w:type="dxa"/>
            <w:shd w:val="clear" w:color="auto" w:fill="auto"/>
          </w:tcPr>
          <w:p w14:paraId="40972CCA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2 младшая группа</w:t>
            </w:r>
          </w:p>
        </w:tc>
        <w:tc>
          <w:tcPr>
            <w:tcW w:w="2057" w:type="dxa"/>
            <w:shd w:val="clear" w:color="auto" w:fill="auto"/>
          </w:tcPr>
          <w:p w14:paraId="029E2052" w14:textId="77777777" w:rsidR="00571D1D" w:rsidRPr="00E43F19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810" w:type="dxa"/>
            <w:shd w:val="clear" w:color="auto" w:fill="auto"/>
          </w:tcPr>
          <w:p w14:paraId="074AA297" w14:textId="77777777" w:rsidR="00571D1D" w:rsidRPr="00E939D8" w:rsidRDefault="00571D1D" w:rsidP="00571D1D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1570CA34" w14:textId="77777777" w:rsidTr="00087F9A">
        <w:tc>
          <w:tcPr>
            <w:tcW w:w="768" w:type="dxa"/>
            <w:shd w:val="clear" w:color="auto" w:fill="auto"/>
          </w:tcPr>
          <w:p w14:paraId="64C8B07E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227C89D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Валиева Айзиля </w:t>
            </w:r>
          </w:p>
        </w:tc>
        <w:tc>
          <w:tcPr>
            <w:tcW w:w="2657" w:type="dxa"/>
            <w:shd w:val="clear" w:color="auto" w:fill="auto"/>
          </w:tcPr>
          <w:p w14:paraId="4B47E5A8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МБОУ «Гимназия №2 им. М. Вахитова» </w:t>
            </w:r>
          </w:p>
          <w:p w14:paraId="204247D6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г. Набережные Челны</w:t>
            </w:r>
          </w:p>
        </w:tc>
        <w:tc>
          <w:tcPr>
            <w:tcW w:w="1703" w:type="dxa"/>
            <w:shd w:val="clear" w:color="auto" w:fill="auto"/>
          </w:tcPr>
          <w:p w14:paraId="29CA9324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М. Джалиль</w:t>
            </w:r>
          </w:p>
          <w:p w14:paraId="5B7BA0F8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«Күршеләр»</w:t>
            </w:r>
          </w:p>
        </w:tc>
        <w:tc>
          <w:tcPr>
            <w:tcW w:w="920" w:type="dxa"/>
            <w:shd w:val="clear" w:color="auto" w:fill="auto"/>
          </w:tcPr>
          <w:p w14:paraId="30DB4294" w14:textId="77777777" w:rsidR="00571D1D" w:rsidRPr="00E939D8" w:rsidRDefault="00571D1D" w:rsidP="00571D1D">
            <w:pPr>
              <w:widowControl w:val="0"/>
              <w:tabs>
                <w:tab w:val="left" w:pos="415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7-9 лет</w:t>
            </w:r>
          </w:p>
        </w:tc>
        <w:tc>
          <w:tcPr>
            <w:tcW w:w="2057" w:type="dxa"/>
            <w:shd w:val="clear" w:color="auto" w:fill="auto"/>
          </w:tcPr>
          <w:p w14:paraId="6696049A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Закирова Сания Маликовна</w:t>
            </w:r>
          </w:p>
        </w:tc>
        <w:tc>
          <w:tcPr>
            <w:tcW w:w="810" w:type="dxa"/>
            <w:shd w:val="clear" w:color="auto" w:fill="auto"/>
          </w:tcPr>
          <w:p w14:paraId="243B63CF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34BDFCA8" w14:textId="77777777" w:rsidTr="00087F9A">
        <w:tc>
          <w:tcPr>
            <w:tcW w:w="768" w:type="dxa"/>
            <w:shd w:val="clear" w:color="auto" w:fill="auto"/>
          </w:tcPr>
          <w:p w14:paraId="2309E3BD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D72A200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Фасахова Аделина</w:t>
            </w:r>
          </w:p>
        </w:tc>
        <w:tc>
          <w:tcPr>
            <w:tcW w:w="2657" w:type="dxa"/>
            <w:shd w:val="clear" w:color="auto" w:fill="auto"/>
          </w:tcPr>
          <w:p w14:paraId="41BDB9C2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МБОУ «Лицей №12 г. Лениногорска»</w:t>
            </w:r>
          </w:p>
        </w:tc>
        <w:tc>
          <w:tcPr>
            <w:tcW w:w="1703" w:type="dxa"/>
            <w:shd w:val="clear" w:color="auto" w:fill="auto"/>
          </w:tcPr>
          <w:p w14:paraId="268C2690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«Зинка»,</w:t>
            </w:r>
          </w:p>
        </w:tc>
        <w:tc>
          <w:tcPr>
            <w:tcW w:w="920" w:type="dxa"/>
            <w:shd w:val="clear" w:color="auto" w:fill="auto"/>
          </w:tcPr>
          <w:p w14:paraId="69B0290B" w14:textId="77777777" w:rsidR="00571D1D" w:rsidRPr="00E939D8" w:rsidRDefault="00571D1D" w:rsidP="00571D1D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 лет</w:t>
            </w:r>
          </w:p>
        </w:tc>
        <w:tc>
          <w:tcPr>
            <w:tcW w:w="2057" w:type="dxa"/>
            <w:shd w:val="clear" w:color="auto" w:fill="auto"/>
          </w:tcPr>
          <w:p w14:paraId="262376D2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Ермолаева Надежда Викторовна</w:t>
            </w:r>
          </w:p>
        </w:tc>
        <w:tc>
          <w:tcPr>
            <w:tcW w:w="810" w:type="dxa"/>
            <w:shd w:val="clear" w:color="auto" w:fill="auto"/>
          </w:tcPr>
          <w:p w14:paraId="39921860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4D55A3F8" w14:textId="77777777" w:rsidTr="00087F9A">
        <w:tc>
          <w:tcPr>
            <w:tcW w:w="10699" w:type="dxa"/>
            <w:gridSpan w:val="7"/>
            <w:shd w:val="clear" w:color="auto" w:fill="auto"/>
          </w:tcPr>
          <w:p w14:paraId="77929471" w14:textId="77777777" w:rsidR="00571D1D" w:rsidRPr="00E939D8" w:rsidRDefault="00571D1D" w:rsidP="00571D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Средняя  группа: 10-12 лет</w:t>
            </w:r>
          </w:p>
        </w:tc>
      </w:tr>
      <w:tr w:rsidR="00571D1D" w:rsidRPr="00E939D8" w14:paraId="358E22E0" w14:textId="77777777" w:rsidTr="00087F9A">
        <w:tc>
          <w:tcPr>
            <w:tcW w:w="768" w:type="dxa"/>
            <w:shd w:val="clear" w:color="auto" w:fill="auto"/>
          </w:tcPr>
          <w:p w14:paraId="698030BE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5DAC615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Лагунова</w:t>
            </w:r>
          </w:p>
          <w:p w14:paraId="64EE0465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Полина</w:t>
            </w:r>
          </w:p>
          <w:p w14:paraId="1A2B7EC5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57" w:type="dxa"/>
            <w:shd w:val="clear" w:color="auto" w:fill="auto"/>
          </w:tcPr>
          <w:p w14:paraId="11AB0A82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МАОУ «Средняя общеобразовательная школа № 40 с углубленным изучением отдельных предметов»</w:t>
            </w:r>
          </w:p>
        </w:tc>
        <w:tc>
          <w:tcPr>
            <w:tcW w:w="1703" w:type="dxa"/>
            <w:shd w:val="clear" w:color="auto" w:fill="auto"/>
          </w:tcPr>
          <w:p w14:paraId="69BEE6E1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В.Шефнер «Слово»</w:t>
            </w:r>
          </w:p>
        </w:tc>
        <w:tc>
          <w:tcPr>
            <w:tcW w:w="920" w:type="dxa"/>
            <w:shd w:val="clear" w:color="auto" w:fill="auto"/>
          </w:tcPr>
          <w:p w14:paraId="5BAC34C8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Средняя </w:t>
            </w:r>
          </w:p>
        </w:tc>
        <w:tc>
          <w:tcPr>
            <w:tcW w:w="2057" w:type="dxa"/>
            <w:shd w:val="clear" w:color="auto" w:fill="auto"/>
          </w:tcPr>
          <w:p w14:paraId="7871BDD6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Анисифрова Людмила Александровна </w:t>
            </w:r>
          </w:p>
        </w:tc>
        <w:tc>
          <w:tcPr>
            <w:tcW w:w="810" w:type="dxa"/>
            <w:shd w:val="clear" w:color="auto" w:fill="auto"/>
          </w:tcPr>
          <w:p w14:paraId="3E8CAB23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361E984F" w14:textId="77777777" w:rsidTr="00087F9A">
        <w:tc>
          <w:tcPr>
            <w:tcW w:w="768" w:type="dxa"/>
            <w:shd w:val="clear" w:color="auto" w:fill="auto"/>
          </w:tcPr>
          <w:p w14:paraId="28DCB7F4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689D78B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Латыпова  Мадина </w:t>
            </w:r>
          </w:p>
        </w:tc>
        <w:tc>
          <w:tcPr>
            <w:tcW w:w="2657" w:type="dxa"/>
            <w:shd w:val="clear" w:color="auto" w:fill="auto"/>
          </w:tcPr>
          <w:p w14:paraId="611EC969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МБОУ Муслюмовский лицей Муслюмовского муниципального района </w:t>
            </w:r>
          </w:p>
        </w:tc>
        <w:tc>
          <w:tcPr>
            <w:tcW w:w="1703" w:type="dxa"/>
            <w:shd w:val="clear" w:color="auto" w:fill="auto"/>
          </w:tcPr>
          <w:p w14:paraId="752199C8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“Үзем турында” Сирина Якупова</w:t>
            </w:r>
          </w:p>
        </w:tc>
        <w:tc>
          <w:tcPr>
            <w:tcW w:w="920" w:type="dxa"/>
            <w:shd w:val="clear" w:color="auto" w:fill="auto"/>
          </w:tcPr>
          <w:p w14:paraId="2515894A" w14:textId="77777777" w:rsidR="00571D1D" w:rsidRPr="002B0075" w:rsidRDefault="00571D1D" w:rsidP="00571D1D">
            <w:pPr>
              <w:widowControl w:val="0"/>
              <w:tabs>
                <w:tab w:val="left" w:pos="415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10 лет </w:t>
            </w:r>
          </w:p>
        </w:tc>
        <w:tc>
          <w:tcPr>
            <w:tcW w:w="2057" w:type="dxa"/>
            <w:shd w:val="clear" w:color="auto" w:fill="auto"/>
          </w:tcPr>
          <w:p w14:paraId="4640AAA2" w14:textId="77777777" w:rsidR="00571D1D" w:rsidRPr="002B0075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Латыпова Гульнар Разифовна </w:t>
            </w:r>
          </w:p>
        </w:tc>
        <w:tc>
          <w:tcPr>
            <w:tcW w:w="810" w:type="dxa"/>
            <w:shd w:val="clear" w:color="auto" w:fill="auto"/>
          </w:tcPr>
          <w:p w14:paraId="39DEDF05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71D1D" w:rsidRPr="00E939D8" w14:paraId="14D4F9CF" w14:textId="77777777" w:rsidTr="00087F9A">
        <w:tc>
          <w:tcPr>
            <w:tcW w:w="768" w:type="dxa"/>
            <w:shd w:val="clear" w:color="auto" w:fill="auto"/>
          </w:tcPr>
          <w:p w14:paraId="4EC5F234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1AE99720" w14:textId="77777777" w:rsidR="00571D1D" w:rsidRPr="00BA71E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71E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Мукашева Ильнара</w:t>
            </w:r>
          </w:p>
        </w:tc>
        <w:tc>
          <w:tcPr>
            <w:tcW w:w="2657" w:type="dxa"/>
            <w:shd w:val="clear" w:color="auto" w:fill="auto"/>
          </w:tcPr>
          <w:p w14:paraId="0E575F20" w14:textId="77777777" w:rsidR="00571D1D" w:rsidRPr="00BA71E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71E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МАУДО ДДТ "Балкыш" Высокогорский район. </w:t>
            </w:r>
          </w:p>
        </w:tc>
        <w:tc>
          <w:tcPr>
            <w:tcW w:w="1703" w:type="dxa"/>
            <w:shd w:val="clear" w:color="auto" w:fill="auto"/>
          </w:tcPr>
          <w:p w14:paraId="48E90074" w14:textId="77777777" w:rsidR="00571D1D" w:rsidRPr="00BA71E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71E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И.Пивоварова "Как меня учили музыке"</w:t>
            </w:r>
          </w:p>
        </w:tc>
        <w:tc>
          <w:tcPr>
            <w:tcW w:w="920" w:type="dxa"/>
            <w:shd w:val="clear" w:color="auto" w:fill="auto"/>
          </w:tcPr>
          <w:p w14:paraId="2DC333F7" w14:textId="77777777" w:rsidR="00571D1D" w:rsidRPr="00BA71E8" w:rsidRDefault="00571D1D" w:rsidP="00571D1D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71E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 лет.</w:t>
            </w:r>
          </w:p>
        </w:tc>
        <w:tc>
          <w:tcPr>
            <w:tcW w:w="2057" w:type="dxa"/>
            <w:shd w:val="clear" w:color="auto" w:fill="auto"/>
          </w:tcPr>
          <w:p w14:paraId="34AD4BB2" w14:textId="77777777" w:rsidR="00571D1D" w:rsidRPr="00BA71E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71E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Педагог Шакирова Юлдуз Радиковна</w:t>
            </w:r>
          </w:p>
        </w:tc>
        <w:tc>
          <w:tcPr>
            <w:tcW w:w="810" w:type="dxa"/>
            <w:shd w:val="clear" w:color="auto" w:fill="auto"/>
          </w:tcPr>
          <w:p w14:paraId="773DB1A5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Видео +</w:t>
            </w:r>
          </w:p>
        </w:tc>
      </w:tr>
      <w:tr w:rsidR="00571D1D" w:rsidRPr="00E939D8" w14:paraId="1DF90003" w14:textId="77777777" w:rsidTr="00087F9A">
        <w:tc>
          <w:tcPr>
            <w:tcW w:w="768" w:type="dxa"/>
            <w:shd w:val="clear" w:color="auto" w:fill="auto"/>
          </w:tcPr>
          <w:p w14:paraId="49803F35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5805B942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Мусина Амина</w:t>
            </w:r>
          </w:p>
        </w:tc>
        <w:tc>
          <w:tcPr>
            <w:tcW w:w="2657" w:type="dxa"/>
            <w:shd w:val="clear" w:color="auto" w:fill="auto"/>
          </w:tcPr>
          <w:p w14:paraId="6EA0ED1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МАУ “Дворец культуры  имени Сергея Гассара”, участница Народнго театра имени Ахунова</w:t>
            </w:r>
          </w:p>
        </w:tc>
        <w:tc>
          <w:tcPr>
            <w:tcW w:w="1703" w:type="dxa"/>
            <w:shd w:val="clear" w:color="auto" w:fill="auto"/>
          </w:tcPr>
          <w:p w14:paraId="2EB5976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“Девочка прошедшая войну”,Татьяна Лаврова</w:t>
            </w:r>
          </w:p>
        </w:tc>
        <w:tc>
          <w:tcPr>
            <w:tcW w:w="920" w:type="dxa"/>
            <w:shd w:val="clear" w:color="auto" w:fill="auto"/>
          </w:tcPr>
          <w:p w14:paraId="077F106F" w14:textId="77777777" w:rsidR="00571D1D" w:rsidRPr="00E939D8" w:rsidRDefault="00571D1D" w:rsidP="00571D1D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 лет</w:t>
            </w:r>
          </w:p>
        </w:tc>
        <w:tc>
          <w:tcPr>
            <w:tcW w:w="2057" w:type="dxa"/>
            <w:shd w:val="clear" w:color="auto" w:fill="auto"/>
          </w:tcPr>
          <w:p w14:paraId="30A63204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Стрелкова ГульназФоатовна, </w:t>
            </w:r>
          </w:p>
        </w:tc>
        <w:tc>
          <w:tcPr>
            <w:tcW w:w="810" w:type="dxa"/>
            <w:shd w:val="clear" w:color="auto" w:fill="auto"/>
          </w:tcPr>
          <w:p w14:paraId="72D98610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09E0A31F" w14:textId="77777777" w:rsidTr="00087F9A">
        <w:tc>
          <w:tcPr>
            <w:tcW w:w="768" w:type="dxa"/>
            <w:shd w:val="clear" w:color="auto" w:fill="auto"/>
          </w:tcPr>
          <w:p w14:paraId="748231A7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41B7C735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НУРЕТДИНОВ НАИЛЬ</w:t>
            </w:r>
          </w:p>
        </w:tc>
        <w:tc>
          <w:tcPr>
            <w:tcW w:w="2657" w:type="dxa"/>
            <w:shd w:val="clear" w:color="auto" w:fill="auto"/>
          </w:tcPr>
          <w:p w14:paraId="426219B1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МБУДО «Джалильская детская музыкальная школа им. М.Г. Юзлибаева» СМР РТ</w:t>
            </w:r>
          </w:p>
        </w:tc>
        <w:tc>
          <w:tcPr>
            <w:tcW w:w="1703" w:type="dxa"/>
            <w:shd w:val="clear" w:color="auto" w:fill="auto"/>
          </w:tcPr>
          <w:p w14:paraId="4880622F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00437879" w14:textId="77777777" w:rsidR="00571D1D" w:rsidRPr="00E939D8" w:rsidRDefault="00571D1D" w:rsidP="00571D1D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 ЛЕТ</w:t>
            </w:r>
          </w:p>
        </w:tc>
        <w:tc>
          <w:tcPr>
            <w:tcW w:w="2057" w:type="dxa"/>
            <w:shd w:val="clear" w:color="auto" w:fill="auto"/>
          </w:tcPr>
          <w:p w14:paraId="377173CD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НУРЕТДИНОВА ЛАНДЫШ СОББУХОВНА</w:t>
            </w:r>
          </w:p>
        </w:tc>
        <w:tc>
          <w:tcPr>
            <w:tcW w:w="810" w:type="dxa"/>
            <w:shd w:val="clear" w:color="auto" w:fill="auto"/>
          </w:tcPr>
          <w:p w14:paraId="16746202" w14:textId="77777777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Видео +</w:t>
            </w:r>
          </w:p>
        </w:tc>
      </w:tr>
      <w:tr w:rsidR="00571D1D" w:rsidRPr="00E939D8" w14:paraId="61AA7111" w14:textId="77777777" w:rsidTr="00087F9A">
        <w:tc>
          <w:tcPr>
            <w:tcW w:w="768" w:type="dxa"/>
            <w:shd w:val="clear" w:color="auto" w:fill="auto"/>
          </w:tcPr>
          <w:p w14:paraId="09DE9F2D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3C8D3CB1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Фатхрахманова Рузия</w:t>
            </w:r>
          </w:p>
        </w:tc>
        <w:tc>
          <w:tcPr>
            <w:tcW w:w="2657" w:type="dxa"/>
            <w:shd w:val="clear" w:color="auto" w:fill="auto"/>
          </w:tcPr>
          <w:p w14:paraId="115E26C0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МАУДО ДДТ " Балкыш" Высокогорский район</w:t>
            </w:r>
          </w:p>
        </w:tc>
        <w:tc>
          <w:tcPr>
            <w:tcW w:w="1703" w:type="dxa"/>
            <w:shd w:val="clear" w:color="auto" w:fill="auto"/>
          </w:tcPr>
          <w:p w14:paraId="64013C0F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Тат.халыкмэкале " Карактавык"</w:t>
            </w:r>
          </w:p>
        </w:tc>
        <w:tc>
          <w:tcPr>
            <w:tcW w:w="920" w:type="dxa"/>
            <w:shd w:val="clear" w:color="auto" w:fill="auto"/>
          </w:tcPr>
          <w:p w14:paraId="1E6A0104" w14:textId="77777777" w:rsidR="00571D1D" w:rsidRPr="00E939D8" w:rsidRDefault="00571D1D" w:rsidP="00571D1D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 лет</w:t>
            </w:r>
          </w:p>
        </w:tc>
        <w:tc>
          <w:tcPr>
            <w:tcW w:w="2057" w:type="dxa"/>
            <w:shd w:val="clear" w:color="auto" w:fill="auto"/>
          </w:tcPr>
          <w:p w14:paraId="63B5A9B4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Шакирова Юлдуз Радиковна</w:t>
            </w:r>
          </w:p>
        </w:tc>
        <w:tc>
          <w:tcPr>
            <w:tcW w:w="810" w:type="dxa"/>
            <w:shd w:val="clear" w:color="auto" w:fill="auto"/>
          </w:tcPr>
          <w:p w14:paraId="4B3C4185" w14:textId="747E08B0" w:rsidR="00571D1D" w:rsidRPr="00E939D8" w:rsidRDefault="00571D1D" w:rsidP="00571D1D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1EB43679" w14:textId="77777777" w:rsidTr="00087F9A">
        <w:tc>
          <w:tcPr>
            <w:tcW w:w="768" w:type="dxa"/>
            <w:shd w:val="clear" w:color="auto" w:fill="auto"/>
          </w:tcPr>
          <w:p w14:paraId="62C08CA3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FE045E6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Хисамов Радэль</w:t>
            </w:r>
          </w:p>
        </w:tc>
        <w:tc>
          <w:tcPr>
            <w:tcW w:w="2657" w:type="dxa"/>
            <w:shd w:val="clear" w:color="auto" w:fill="auto"/>
          </w:tcPr>
          <w:p w14:paraId="29E6459F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Джалильская СОШ 2</w:t>
            </w:r>
          </w:p>
          <w:p w14:paraId="0209C007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Творческое пространство «OneBeat»</w:t>
            </w:r>
          </w:p>
        </w:tc>
        <w:tc>
          <w:tcPr>
            <w:tcW w:w="1703" w:type="dxa"/>
            <w:shd w:val="clear" w:color="auto" w:fill="auto"/>
          </w:tcPr>
          <w:p w14:paraId="4B188929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Сергей Силин </w:t>
            </w:r>
          </w:p>
          <w:p w14:paraId="0752C1B7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«Везунчик» </w:t>
            </w:r>
          </w:p>
        </w:tc>
        <w:tc>
          <w:tcPr>
            <w:tcW w:w="920" w:type="dxa"/>
            <w:shd w:val="clear" w:color="auto" w:fill="auto"/>
          </w:tcPr>
          <w:p w14:paraId="0CDE4F78" w14:textId="77777777" w:rsidR="00571D1D" w:rsidRPr="002B0075" w:rsidRDefault="00571D1D" w:rsidP="00571D1D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 лет</w:t>
            </w:r>
          </w:p>
        </w:tc>
        <w:tc>
          <w:tcPr>
            <w:tcW w:w="2057" w:type="dxa"/>
            <w:shd w:val="clear" w:color="auto" w:fill="auto"/>
          </w:tcPr>
          <w:p w14:paraId="479B54BB" w14:textId="77777777" w:rsidR="00571D1D" w:rsidRPr="002B0075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B007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Салимгараев Алсу Равгатовна</w:t>
            </w:r>
          </w:p>
        </w:tc>
        <w:tc>
          <w:tcPr>
            <w:tcW w:w="810" w:type="dxa"/>
            <w:shd w:val="clear" w:color="auto" w:fill="auto"/>
          </w:tcPr>
          <w:p w14:paraId="2D0E753B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71D1D" w:rsidRPr="00E939D8" w14:paraId="09F4D4C8" w14:textId="77777777" w:rsidTr="00087F9A">
        <w:tc>
          <w:tcPr>
            <w:tcW w:w="768" w:type="dxa"/>
            <w:shd w:val="clear" w:color="auto" w:fill="auto"/>
          </w:tcPr>
          <w:p w14:paraId="029A71DD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7A0EDDB5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Конькин Егор</w:t>
            </w:r>
          </w:p>
        </w:tc>
        <w:tc>
          <w:tcPr>
            <w:tcW w:w="2657" w:type="dxa"/>
            <w:shd w:val="clear" w:color="auto" w:fill="auto"/>
          </w:tcPr>
          <w:p w14:paraId="275C7254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209AB797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«Осень – время мечтать», </w:t>
            </w:r>
          </w:p>
        </w:tc>
        <w:tc>
          <w:tcPr>
            <w:tcW w:w="920" w:type="dxa"/>
            <w:shd w:val="clear" w:color="auto" w:fill="auto"/>
          </w:tcPr>
          <w:p w14:paraId="6A81E2BC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Средняя группа</w:t>
            </w:r>
          </w:p>
        </w:tc>
        <w:tc>
          <w:tcPr>
            <w:tcW w:w="2057" w:type="dxa"/>
            <w:shd w:val="clear" w:color="auto" w:fill="auto"/>
          </w:tcPr>
          <w:p w14:paraId="13E4400F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810" w:type="dxa"/>
            <w:shd w:val="clear" w:color="auto" w:fill="auto"/>
          </w:tcPr>
          <w:p w14:paraId="367A394B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  <w:tr w:rsidR="00571D1D" w:rsidRPr="00E939D8" w14:paraId="4D241C75" w14:textId="77777777" w:rsidTr="00087F9A">
        <w:tc>
          <w:tcPr>
            <w:tcW w:w="768" w:type="dxa"/>
            <w:shd w:val="clear" w:color="auto" w:fill="auto"/>
          </w:tcPr>
          <w:p w14:paraId="1093AAAA" w14:textId="77777777" w:rsidR="00571D1D" w:rsidRPr="00E939D8" w:rsidRDefault="00571D1D" w:rsidP="00571D1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84" w:type="dxa"/>
            <w:shd w:val="clear" w:color="auto" w:fill="auto"/>
          </w:tcPr>
          <w:p w14:paraId="0C070378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Черкасова Софья</w:t>
            </w:r>
          </w:p>
        </w:tc>
        <w:tc>
          <w:tcPr>
            <w:tcW w:w="2657" w:type="dxa"/>
            <w:shd w:val="clear" w:color="auto" w:fill="auto"/>
          </w:tcPr>
          <w:p w14:paraId="041CBF8E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703" w:type="dxa"/>
            <w:shd w:val="clear" w:color="auto" w:fill="auto"/>
          </w:tcPr>
          <w:p w14:paraId="5DED5D76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«Ура, Новый год»</w:t>
            </w:r>
          </w:p>
          <w:p w14:paraId="76275E84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5F61E84F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Средняя группа</w:t>
            </w:r>
          </w:p>
        </w:tc>
        <w:tc>
          <w:tcPr>
            <w:tcW w:w="2057" w:type="dxa"/>
            <w:shd w:val="clear" w:color="auto" w:fill="auto"/>
          </w:tcPr>
          <w:p w14:paraId="4A1A105D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810" w:type="dxa"/>
            <w:shd w:val="clear" w:color="auto" w:fill="auto"/>
          </w:tcPr>
          <w:p w14:paraId="64F2AEAD" w14:textId="77777777" w:rsidR="00571D1D" w:rsidRPr="00E939D8" w:rsidRDefault="00571D1D" w:rsidP="00571D1D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+</w:t>
            </w:r>
          </w:p>
        </w:tc>
      </w:tr>
    </w:tbl>
    <w:p w14:paraId="7D6486C6" w14:textId="77777777" w:rsidR="00A32B15" w:rsidRPr="00F07649" w:rsidRDefault="00A32B15" w:rsidP="00176C35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sectPr w:rsidR="00A32B15" w:rsidRPr="00F07649" w:rsidSect="00550634">
      <w:pgSz w:w="11906" w:h="16838"/>
      <w:pgMar w:top="709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3C6BA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642ACB"/>
    <w:multiLevelType w:val="hybridMultilevel"/>
    <w:tmpl w:val="DDD2847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243"/>
    <w:rsid w:val="00012C6E"/>
    <w:rsid w:val="000148A2"/>
    <w:rsid w:val="00036243"/>
    <w:rsid w:val="00063ABB"/>
    <w:rsid w:val="00065E29"/>
    <w:rsid w:val="00081902"/>
    <w:rsid w:val="000849FA"/>
    <w:rsid w:val="0008579D"/>
    <w:rsid w:val="00087F9A"/>
    <w:rsid w:val="000979D6"/>
    <w:rsid w:val="000C3BB6"/>
    <w:rsid w:val="000F2F07"/>
    <w:rsid w:val="00101A19"/>
    <w:rsid w:val="00103853"/>
    <w:rsid w:val="00106CA4"/>
    <w:rsid w:val="00116728"/>
    <w:rsid w:val="00136A3C"/>
    <w:rsid w:val="00140887"/>
    <w:rsid w:val="00147ABD"/>
    <w:rsid w:val="001509E0"/>
    <w:rsid w:val="0015363C"/>
    <w:rsid w:val="001563D9"/>
    <w:rsid w:val="00176C35"/>
    <w:rsid w:val="001C7976"/>
    <w:rsid w:val="001D1FB9"/>
    <w:rsid w:val="0023578B"/>
    <w:rsid w:val="00235E3D"/>
    <w:rsid w:val="00246850"/>
    <w:rsid w:val="0026129F"/>
    <w:rsid w:val="00273F29"/>
    <w:rsid w:val="002743BA"/>
    <w:rsid w:val="00274DC5"/>
    <w:rsid w:val="00276507"/>
    <w:rsid w:val="002916D8"/>
    <w:rsid w:val="00293069"/>
    <w:rsid w:val="002A30B4"/>
    <w:rsid w:val="002B0075"/>
    <w:rsid w:val="002C5F25"/>
    <w:rsid w:val="002E1A1D"/>
    <w:rsid w:val="003265CE"/>
    <w:rsid w:val="0034608A"/>
    <w:rsid w:val="00352595"/>
    <w:rsid w:val="00370830"/>
    <w:rsid w:val="003A5EFA"/>
    <w:rsid w:val="003A7CDC"/>
    <w:rsid w:val="003C1B22"/>
    <w:rsid w:val="003E31A7"/>
    <w:rsid w:val="00410A75"/>
    <w:rsid w:val="004209D4"/>
    <w:rsid w:val="0044363A"/>
    <w:rsid w:val="00454AD8"/>
    <w:rsid w:val="00454E3E"/>
    <w:rsid w:val="00475645"/>
    <w:rsid w:val="004B6F0C"/>
    <w:rsid w:val="004F0750"/>
    <w:rsid w:val="004F53BF"/>
    <w:rsid w:val="00504756"/>
    <w:rsid w:val="00512AE6"/>
    <w:rsid w:val="0051787D"/>
    <w:rsid w:val="0052297A"/>
    <w:rsid w:val="00546AC8"/>
    <w:rsid w:val="00550634"/>
    <w:rsid w:val="00554179"/>
    <w:rsid w:val="00571D1D"/>
    <w:rsid w:val="00593499"/>
    <w:rsid w:val="005A552F"/>
    <w:rsid w:val="005B6827"/>
    <w:rsid w:val="005D00B9"/>
    <w:rsid w:val="005E3064"/>
    <w:rsid w:val="005F183E"/>
    <w:rsid w:val="005F43BB"/>
    <w:rsid w:val="00612D4B"/>
    <w:rsid w:val="006343D8"/>
    <w:rsid w:val="00634BF7"/>
    <w:rsid w:val="00646F62"/>
    <w:rsid w:val="00652CE5"/>
    <w:rsid w:val="00697F12"/>
    <w:rsid w:val="006A2C2C"/>
    <w:rsid w:val="006A61B4"/>
    <w:rsid w:val="006E2509"/>
    <w:rsid w:val="006E2EE4"/>
    <w:rsid w:val="007027EF"/>
    <w:rsid w:val="00724B64"/>
    <w:rsid w:val="0073231B"/>
    <w:rsid w:val="00732BF7"/>
    <w:rsid w:val="00743D85"/>
    <w:rsid w:val="00771C9F"/>
    <w:rsid w:val="0079204D"/>
    <w:rsid w:val="00793A11"/>
    <w:rsid w:val="007D4275"/>
    <w:rsid w:val="007F1828"/>
    <w:rsid w:val="007F74F1"/>
    <w:rsid w:val="00831D4A"/>
    <w:rsid w:val="008557EA"/>
    <w:rsid w:val="0088380B"/>
    <w:rsid w:val="008A0FD4"/>
    <w:rsid w:val="008A701D"/>
    <w:rsid w:val="008B6E13"/>
    <w:rsid w:val="008D619C"/>
    <w:rsid w:val="008D6EC1"/>
    <w:rsid w:val="008E1C3A"/>
    <w:rsid w:val="008F2E91"/>
    <w:rsid w:val="009403F2"/>
    <w:rsid w:val="00953747"/>
    <w:rsid w:val="00996C9A"/>
    <w:rsid w:val="009A3533"/>
    <w:rsid w:val="009B5259"/>
    <w:rsid w:val="009C23B1"/>
    <w:rsid w:val="009D0B81"/>
    <w:rsid w:val="009E3BA2"/>
    <w:rsid w:val="00A12056"/>
    <w:rsid w:val="00A2037B"/>
    <w:rsid w:val="00A2478C"/>
    <w:rsid w:val="00A3056C"/>
    <w:rsid w:val="00A32B15"/>
    <w:rsid w:val="00A42D7D"/>
    <w:rsid w:val="00A475AF"/>
    <w:rsid w:val="00A629E4"/>
    <w:rsid w:val="00A7205C"/>
    <w:rsid w:val="00A7230E"/>
    <w:rsid w:val="00A85FD0"/>
    <w:rsid w:val="00A861AB"/>
    <w:rsid w:val="00A97A6A"/>
    <w:rsid w:val="00AB579A"/>
    <w:rsid w:val="00AC2A13"/>
    <w:rsid w:val="00AC61EF"/>
    <w:rsid w:val="00AD2A6C"/>
    <w:rsid w:val="00AE43D0"/>
    <w:rsid w:val="00AE4F16"/>
    <w:rsid w:val="00AE5104"/>
    <w:rsid w:val="00AF173F"/>
    <w:rsid w:val="00AF6220"/>
    <w:rsid w:val="00B00F15"/>
    <w:rsid w:val="00B352EC"/>
    <w:rsid w:val="00B40BB5"/>
    <w:rsid w:val="00B47CA5"/>
    <w:rsid w:val="00B750AD"/>
    <w:rsid w:val="00B810D6"/>
    <w:rsid w:val="00B9097B"/>
    <w:rsid w:val="00B93632"/>
    <w:rsid w:val="00BA71E8"/>
    <w:rsid w:val="00C0192A"/>
    <w:rsid w:val="00C01941"/>
    <w:rsid w:val="00C45014"/>
    <w:rsid w:val="00C54C31"/>
    <w:rsid w:val="00C63343"/>
    <w:rsid w:val="00C732BF"/>
    <w:rsid w:val="00C96040"/>
    <w:rsid w:val="00CA0B8D"/>
    <w:rsid w:val="00CB1492"/>
    <w:rsid w:val="00CB4A61"/>
    <w:rsid w:val="00CB5BA2"/>
    <w:rsid w:val="00D00374"/>
    <w:rsid w:val="00D14328"/>
    <w:rsid w:val="00D21DC9"/>
    <w:rsid w:val="00D52D23"/>
    <w:rsid w:val="00D63809"/>
    <w:rsid w:val="00D66F5A"/>
    <w:rsid w:val="00D83CEF"/>
    <w:rsid w:val="00D95ECF"/>
    <w:rsid w:val="00DC0DA6"/>
    <w:rsid w:val="00DC119E"/>
    <w:rsid w:val="00DC3333"/>
    <w:rsid w:val="00E2164D"/>
    <w:rsid w:val="00E43F19"/>
    <w:rsid w:val="00E45C4E"/>
    <w:rsid w:val="00E66D4A"/>
    <w:rsid w:val="00E71F8C"/>
    <w:rsid w:val="00E81F68"/>
    <w:rsid w:val="00E939D8"/>
    <w:rsid w:val="00E94931"/>
    <w:rsid w:val="00EB4911"/>
    <w:rsid w:val="00EB5BBA"/>
    <w:rsid w:val="00EC45AA"/>
    <w:rsid w:val="00EC5314"/>
    <w:rsid w:val="00EE338B"/>
    <w:rsid w:val="00EF2930"/>
    <w:rsid w:val="00F07649"/>
    <w:rsid w:val="00F10507"/>
    <w:rsid w:val="00F1083F"/>
    <w:rsid w:val="00F30EB5"/>
    <w:rsid w:val="00F85A81"/>
    <w:rsid w:val="00FA2F11"/>
    <w:rsid w:val="00FA3658"/>
    <w:rsid w:val="00FA38E0"/>
    <w:rsid w:val="00FA7E27"/>
    <w:rsid w:val="00FE0B46"/>
    <w:rsid w:val="00FE2C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BF81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0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8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B8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9D0B81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D14328"/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93A11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styleId="a5">
    <w:name w:val="List Paragraph"/>
    <w:basedOn w:val="a"/>
    <w:uiPriority w:val="34"/>
    <w:qFormat/>
    <w:rsid w:val="00554179"/>
    <w:pPr>
      <w:ind w:left="720"/>
      <w:contextualSpacing/>
    </w:pPr>
  </w:style>
  <w:style w:type="paragraph" w:styleId="a6">
    <w:name w:val="No Spacing"/>
    <w:link w:val="a7"/>
    <w:qFormat/>
    <w:rsid w:val="005F183E"/>
    <w:rPr>
      <w:rFonts w:ascii="Times New Roman" w:eastAsia="Calibri" w:hAnsi="Times New Roman"/>
      <w:sz w:val="28"/>
      <w:szCs w:val="22"/>
      <w:lang w:eastAsia="en-US"/>
    </w:rPr>
  </w:style>
  <w:style w:type="character" w:customStyle="1" w:styleId="Heading1Exact">
    <w:name w:val="Heading #1 Exact"/>
    <w:link w:val="Heading1"/>
    <w:uiPriority w:val="99"/>
    <w:locked/>
    <w:rsid w:val="00AC61EF"/>
    <w:rPr>
      <w:rFonts w:ascii="Candara" w:hAnsi="Candara" w:cs="Candara"/>
      <w:sz w:val="15"/>
      <w:szCs w:val="15"/>
      <w:shd w:val="clear" w:color="auto" w:fill="FFFFFF"/>
    </w:rPr>
  </w:style>
  <w:style w:type="paragraph" w:customStyle="1" w:styleId="Heading1">
    <w:name w:val="Heading #1"/>
    <w:basedOn w:val="a"/>
    <w:link w:val="Heading1Exact"/>
    <w:rsid w:val="00AC61EF"/>
    <w:pPr>
      <w:widowControl w:val="0"/>
      <w:shd w:val="clear" w:color="auto" w:fill="FFFFFF"/>
      <w:spacing w:after="0" w:line="130" w:lineRule="exact"/>
      <w:outlineLvl w:val="0"/>
    </w:pPr>
    <w:rPr>
      <w:rFonts w:ascii="Candara" w:hAnsi="Candara" w:cs="Candara"/>
      <w:sz w:val="15"/>
      <w:szCs w:val="15"/>
    </w:rPr>
  </w:style>
  <w:style w:type="paragraph" w:customStyle="1" w:styleId="TableParagraph">
    <w:name w:val="Table Paragraph"/>
    <w:basedOn w:val="a"/>
    <w:uiPriority w:val="1"/>
    <w:qFormat/>
    <w:rsid w:val="00EE338B"/>
    <w:pPr>
      <w:widowControl w:val="0"/>
      <w:autoSpaceDE w:val="0"/>
      <w:autoSpaceDN w:val="0"/>
      <w:spacing w:after="0" w:line="240" w:lineRule="auto"/>
      <w:ind w:left="104" w:right="120"/>
      <w:jc w:val="center"/>
    </w:pPr>
    <w:rPr>
      <w:rFonts w:ascii="Times New Roman" w:hAnsi="Times New Roman"/>
      <w:lang w:bidi="ru-RU"/>
    </w:rPr>
  </w:style>
  <w:style w:type="paragraph" w:customStyle="1" w:styleId="Default">
    <w:name w:val="Default"/>
    <w:rsid w:val="00F30EB5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a7">
    <w:name w:val="Без интервала Знак"/>
    <w:link w:val="a6"/>
    <w:locked/>
    <w:rsid w:val="00AE5104"/>
    <w:rPr>
      <w:rFonts w:ascii="Times New Roman" w:eastAsia="Calibri" w:hAnsi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5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Julia\Desktop\&#1055;&#1045;&#1056;&#1042;&#1067;&#1045;%20&#1064;&#1040;&#1043;&#1048;%20&#1102;\&#1055;&#1056;&#1054;&#1043;&#1056;&#1040;&#1052;&#1052;&#1040;%20&#1061;&#1091;&#1076;%20&#1089;&#1083;&#1086;&#1074;&#1086;%20&#1079;&#1072;&#1086;&#1095;&#1085;&#1086;.docx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\Users\Julia\Desktop\ПЕРВЫЕ ШАГИ ю\ПРОГРАММА Худ слово заочно.docx.dot</Template>
  <TotalTime>27</TotalTime>
  <Pages>12</Pages>
  <Words>3347</Words>
  <Characters>19079</Characters>
  <Application>Microsoft Macintosh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Подсолнушек</Company>
  <LinksUpToDate>false</LinksUpToDate>
  <CharactersWithSpaces>22382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Иванова</dc:creator>
  <cp:keywords/>
  <cp:lastModifiedBy>Юлия Иванова</cp:lastModifiedBy>
  <cp:revision>13</cp:revision>
  <dcterms:created xsi:type="dcterms:W3CDTF">2021-01-26T15:10:00Z</dcterms:created>
  <dcterms:modified xsi:type="dcterms:W3CDTF">2021-01-27T11:11:00Z</dcterms:modified>
</cp:coreProperties>
</file>